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C48AA" w14:textId="77777777" w:rsidR="006953AE" w:rsidRDefault="00000000" w:rsidP="00480421">
      <w:pPr>
        <w:tabs>
          <w:tab w:val="left" w:pos="-1440"/>
          <w:tab w:val="left" w:pos="-720"/>
          <w:tab w:val="left" w:pos="0"/>
          <w:tab w:val="left" w:pos="1122"/>
          <w:tab w:val="left" w:pos="2160"/>
          <w:tab w:val="left" w:pos="2880"/>
          <w:tab w:val="left" w:pos="2977"/>
          <w:tab w:val="left" w:pos="5040"/>
        </w:tabs>
        <w:spacing w:line="240" w:lineRule="atLeast"/>
        <w:rPr>
          <w:rFonts w:ascii="Comic Sans MS" w:eastAsia="MS Mincho" w:hAnsi="Comic Sans MS" w:cs="Times New Roman"/>
          <w:b/>
          <w:color w:val="000000"/>
          <w:sz w:val="32"/>
          <w:szCs w:val="32"/>
          <w:lang w:eastAsia="nl-NL"/>
        </w:rPr>
      </w:pPr>
      <w:bookmarkStart w:id="0" w:name="_Hlk105741724"/>
      <w:bookmarkEnd w:id="0"/>
      <w:r>
        <w:rPr>
          <w:rFonts w:eastAsia="MS Mincho" w:cs="Arial"/>
          <w:b/>
          <w:noProof/>
          <w:color w:val="000000"/>
          <w:sz w:val="28"/>
          <w:szCs w:val="28"/>
          <w:lang w:eastAsia="nl-NL"/>
        </w:rPr>
        <w:pict w14:anchorId="6870F2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71.25pt;margin-top:32.45pt;width:47.15pt;height:27.2pt;z-index:251660800;mso-position-horizontal-relative:text;mso-position-vertical-relative:text" o:allowincell="f">
            <v:fill r:id="rId8" o:title=""/>
            <v:stroke r:id="rId8" o:title=""/>
            <v:shadow color="#868686"/>
            <v:textpath style="font-family:&quot;Arial Black&quot;;font-size:18pt;v-text-align:right;v-text-kern:t" trim="t" fitpath="t" string="2316&#10;"/>
            <o:lock v:ext="edit" aspectratio="t"/>
            <w10:wrap type="topAndBottom"/>
          </v:shape>
        </w:pict>
      </w:r>
      <w:r>
        <w:rPr>
          <w:rFonts w:eastAsia="MS Mincho" w:cs="Arial"/>
          <w:b/>
          <w:noProof/>
          <w:color w:val="000000"/>
          <w:sz w:val="24"/>
          <w:szCs w:val="24"/>
          <w:lang w:eastAsia="nl-NL"/>
        </w:rPr>
        <w:pict w14:anchorId="501CA86E">
          <v:shape id="_x0000_s1026" type="#_x0000_t136" style="position:absolute;margin-left:28.9pt;margin-top:-12.6pt;width:282.75pt;height:49.5pt;z-index:-251654656;mso-wrap-edited:f;mso-position-horizontal-relative:text;mso-position-vertical-relative:text" o:allowincell="f" fillcolor="#fde9d9 [665]">
            <v:stroke r:id="rId8" o:title=""/>
            <v:shadow color="#868686"/>
            <v:textpath style="font-family:&quot;Arial Black&quot;;font-size:66pt;v-text-align:stretch-justify;v-text-kern:t" trim="t" fitpath="t" string="Zondagsbrief"/>
          </v:shape>
        </w:pict>
      </w:r>
      <w:r w:rsidR="006C3415">
        <w:rPr>
          <w:rFonts w:eastAsia="MS Mincho" w:cs="Arial"/>
          <w:b/>
          <w:noProof/>
          <w:color w:val="000000"/>
          <w:sz w:val="28"/>
          <w:szCs w:val="28"/>
          <w:lang w:eastAsia="nl-NL"/>
        </w:rPr>
        <w:drawing>
          <wp:anchor distT="0" distB="0" distL="114300" distR="114300" simplePos="0" relativeHeight="251656704" behindDoc="0" locked="0" layoutInCell="0" allowOverlap="1" wp14:anchorId="76765C26" wp14:editId="0EA0186D">
            <wp:simplePos x="0" y="0"/>
            <wp:positionH relativeFrom="column">
              <wp:posOffset>3034030</wp:posOffset>
            </wp:positionH>
            <wp:positionV relativeFrom="paragraph">
              <wp:posOffset>382905</wp:posOffset>
            </wp:positionV>
            <wp:extent cx="1280160" cy="1231900"/>
            <wp:effectExtent l="0" t="0" r="0" b="6350"/>
            <wp:wrapNone/>
            <wp:docPr id="2" name="Afbeelding 2" descr="logo zwart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zwart kl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0160" cy="1231900"/>
                    </a:xfrm>
                    <a:prstGeom prst="rect">
                      <a:avLst/>
                    </a:prstGeom>
                    <a:noFill/>
                    <a:ln>
                      <a:noFill/>
                    </a:ln>
                  </pic:spPr>
                </pic:pic>
              </a:graphicData>
            </a:graphic>
          </wp:anchor>
        </w:drawing>
      </w:r>
      <w:r w:rsidR="00623BA1" w:rsidRPr="00E72442">
        <w:rPr>
          <w:rFonts w:ascii="Comic Sans MS" w:eastAsia="MS Mincho" w:hAnsi="Comic Sans MS" w:cs="Times New Roman"/>
          <w:b/>
          <w:noProof/>
          <w:color w:val="000000"/>
          <w:sz w:val="32"/>
          <w:szCs w:val="32"/>
          <w:lang w:eastAsia="nl-NL"/>
        </w:rPr>
        <w:drawing>
          <wp:anchor distT="0" distB="0" distL="114300" distR="114300" simplePos="0" relativeHeight="251655680" behindDoc="1" locked="0" layoutInCell="1" allowOverlap="1" wp14:anchorId="3EEA723D" wp14:editId="08891966">
            <wp:simplePos x="0" y="0"/>
            <wp:positionH relativeFrom="column">
              <wp:posOffset>-285750</wp:posOffset>
            </wp:positionH>
            <wp:positionV relativeFrom="paragraph">
              <wp:posOffset>-71755</wp:posOffset>
            </wp:positionV>
            <wp:extent cx="2362200" cy="685800"/>
            <wp:effectExtent l="0" t="0" r="0" b="0"/>
            <wp:wrapTight wrapText="bothSides">
              <wp:wrapPolygon edited="0">
                <wp:start x="0" y="0"/>
                <wp:lineTo x="0" y="21000"/>
                <wp:lineTo x="21426" y="21000"/>
                <wp:lineTo x="21426" y="0"/>
                <wp:lineTo x="0" y="0"/>
              </wp:wrapPolygon>
            </wp:wrapTight>
            <wp:docPr id="3" name="Afbeelding 3" descr="C:\Users\H\AppData\Local\Microsoft\Windows\INetCache\Content.MSO\F06763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C:\Users\H\AppData\Local\Microsoft\Windows\INetCache\Content.MSO\F067632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685800"/>
                    </a:xfrm>
                    <a:prstGeom prst="rect">
                      <a:avLst/>
                    </a:prstGeom>
                    <a:noFill/>
                    <a:ln>
                      <a:noFill/>
                    </a:ln>
                  </pic:spPr>
                </pic:pic>
              </a:graphicData>
            </a:graphic>
          </wp:anchor>
        </w:drawing>
      </w:r>
      <w:r w:rsidR="00623BA1">
        <w:rPr>
          <w:rFonts w:eastAsia="MS Mincho" w:cs="Arial"/>
          <w:b/>
          <w:noProof/>
          <w:color w:val="000000"/>
          <w:sz w:val="28"/>
          <w:szCs w:val="28"/>
          <w:lang w:eastAsia="nl-NL"/>
        </w:rPr>
        <w:drawing>
          <wp:anchor distT="0" distB="0" distL="114300" distR="114300" simplePos="0" relativeHeight="251653632" behindDoc="0" locked="0" layoutInCell="0" allowOverlap="1" wp14:anchorId="3D01DBF2" wp14:editId="197083F2">
            <wp:simplePos x="0" y="0"/>
            <wp:positionH relativeFrom="column">
              <wp:posOffset>4849495</wp:posOffset>
            </wp:positionH>
            <wp:positionV relativeFrom="paragraph">
              <wp:posOffset>188595</wp:posOffset>
            </wp:positionV>
            <wp:extent cx="1280160" cy="1231900"/>
            <wp:effectExtent l="0" t="0" r="0" b="6350"/>
            <wp:wrapNone/>
            <wp:docPr id="8" name="Afbeelding 8" descr="logo zwart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zwart kl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0160" cy="1231900"/>
                    </a:xfrm>
                    <a:prstGeom prst="rect">
                      <a:avLst/>
                    </a:prstGeom>
                    <a:noFill/>
                    <a:ln>
                      <a:noFill/>
                    </a:ln>
                  </pic:spPr>
                </pic:pic>
              </a:graphicData>
            </a:graphic>
          </wp:anchor>
        </w:drawing>
      </w:r>
      <w:r w:rsidR="00D20577">
        <w:rPr>
          <w:rFonts w:eastAsia="MS Mincho" w:cs="Arial"/>
          <w:b/>
          <w:noProof/>
          <w:color w:val="000000"/>
          <w:sz w:val="28"/>
          <w:szCs w:val="28"/>
          <w:lang w:eastAsia="nl-NL"/>
        </w:rPr>
        <w:drawing>
          <wp:anchor distT="0" distB="0" distL="114300" distR="114300" simplePos="0" relativeHeight="251654656" behindDoc="0" locked="0" layoutInCell="1" allowOverlap="1" wp14:anchorId="6D513DDD" wp14:editId="0C82948A">
            <wp:simplePos x="0" y="0"/>
            <wp:positionH relativeFrom="column">
              <wp:posOffset>4881880</wp:posOffset>
            </wp:positionH>
            <wp:positionV relativeFrom="paragraph">
              <wp:posOffset>4177030</wp:posOffset>
            </wp:positionV>
            <wp:extent cx="1076325" cy="1019175"/>
            <wp:effectExtent l="19050" t="0" r="9525" b="0"/>
            <wp:wrapNone/>
            <wp:docPr id="9" name="Afbeelding 7" descr="MC900412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MC900412812[1]"/>
                    <pic:cNvPicPr>
                      <a:picLocks noChangeAspect="1" noChangeArrowheads="1"/>
                    </pic:cNvPicPr>
                  </pic:nvPicPr>
                  <pic:blipFill>
                    <a:blip r:embed="rId11" cstate="print"/>
                    <a:srcRect/>
                    <a:stretch>
                      <a:fillRect/>
                    </a:stretch>
                  </pic:blipFill>
                  <pic:spPr bwMode="auto">
                    <a:xfrm>
                      <a:off x="0" y="0"/>
                      <a:ext cx="1076325" cy="1019175"/>
                    </a:xfrm>
                    <a:prstGeom prst="rect">
                      <a:avLst/>
                    </a:prstGeom>
                    <a:noFill/>
                    <a:ln w="9525">
                      <a:noFill/>
                      <a:miter lim="800000"/>
                      <a:headEnd/>
                      <a:tailEnd/>
                    </a:ln>
                  </pic:spPr>
                </pic:pic>
              </a:graphicData>
            </a:graphic>
          </wp:anchor>
        </w:drawing>
      </w:r>
      <w:r w:rsidR="00AE1AD3">
        <w:rPr>
          <w:rFonts w:ascii="Comic Sans MS" w:eastAsia="MS Mincho" w:hAnsi="Comic Sans MS" w:cs="Times New Roman"/>
          <w:b/>
          <w:color w:val="000000"/>
          <w:sz w:val="32"/>
          <w:szCs w:val="32"/>
          <w:lang w:eastAsia="nl-NL"/>
        </w:rPr>
        <w:tab/>
      </w:r>
      <w:r w:rsidR="00AE1AD3">
        <w:rPr>
          <w:rFonts w:ascii="Comic Sans MS" w:eastAsia="MS Mincho" w:hAnsi="Comic Sans MS" w:cs="Times New Roman"/>
          <w:b/>
          <w:color w:val="000000"/>
          <w:sz w:val="32"/>
          <w:szCs w:val="32"/>
          <w:lang w:eastAsia="nl-NL"/>
        </w:rPr>
        <w:tab/>
      </w:r>
    </w:p>
    <w:p w14:paraId="6B9C78E6" w14:textId="77777777" w:rsidR="001C2FC2" w:rsidRPr="00A24E4E" w:rsidRDefault="00BC5851" w:rsidP="00480421">
      <w:pPr>
        <w:tabs>
          <w:tab w:val="left" w:pos="-1440"/>
          <w:tab w:val="left" w:pos="-720"/>
          <w:tab w:val="left" w:pos="0"/>
          <w:tab w:val="left" w:pos="1122"/>
          <w:tab w:val="left" w:pos="2160"/>
          <w:tab w:val="left" w:pos="2880"/>
          <w:tab w:val="left" w:pos="2977"/>
          <w:tab w:val="left" w:pos="5040"/>
        </w:tabs>
        <w:spacing w:line="240" w:lineRule="atLeast"/>
        <w:rPr>
          <w:rFonts w:ascii="Comic Sans MS" w:eastAsia="MS Mincho" w:hAnsi="Comic Sans MS" w:cs="Arial"/>
          <w:b/>
          <w:color w:val="000000"/>
          <w:sz w:val="28"/>
          <w:szCs w:val="28"/>
          <w:lang w:eastAsia="nl-NL"/>
        </w:rPr>
      </w:pPr>
      <w:r w:rsidRPr="00A24E4E">
        <w:rPr>
          <w:rFonts w:ascii="Comic Sans MS" w:eastAsia="MS Mincho" w:hAnsi="Comic Sans MS" w:cs="Arial"/>
          <w:b/>
          <w:color w:val="000000"/>
          <w:sz w:val="32"/>
          <w:szCs w:val="32"/>
          <w:lang w:eastAsia="nl-NL"/>
        </w:rPr>
        <w:t>Ontmoetingsk</w:t>
      </w:r>
      <w:r w:rsidR="001C2FC2" w:rsidRPr="00A24E4E">
        <w:rPr>
          <w:rFonts w:ascii="Comic Sans MS" w:eastAsia="MS Mincho" w:hAnsi="Comic Sans MS" w:cs="Arial"/>
          <w:b/>
          <w:color w:val="000000"/>
          <w:sz w:val="32"/>
          <w:szCs w:val="32"/>
          <w:lang w:eastAsia="nl-NL"/>
        </w:rPr>
        <w:t>erk van Zevenhuizen – Moerkapelle</w:t>
      </w:r>
    </w:p>
    <w:p w14:paraId="6CD6F2E8" w14:textId="6AD46BB0" w:rsidR="001C2FC2" w:rsidRDefault="00000000" w:rsidP="006953AE">
      <w:pPr>
        <w:spacing w:line="240" w:lineRule="atLeast"/>
        <w:jc w:val="center"/>
        <w:rPr>
          <w:rFonts w:ascii="Comic Sans MS" w:eastAsia="MS Mincho" w:hAnsi="Comic Sans MS" w:cs="Times New Roman"/>
          <w:b/>
          <w:color w:val="000000"/>
          <w:sz w:val="32"/>
          <w:szCs w:val="32"/>
          <w:lang w:eastAsia="nl-NL"/>
        </w:rPr>
      </w:pPr>
      <w:sdt>
        <w:sdtPr>
          <w:rPr>
            <w:rStyle w:val="Opmaakprofiel2"/>
            <w:rFonts w:cs="Arial"/>
          </w:rPr>
          <w:alias w:val="Datum vak"/>
          <w:tag w:val="Datum vak"/>
          <w:id w:val="309707"/>
          <w:lock w:val="sdtLocked"/>
          <w:placeholder>
            <w:docPart w:val="D2F4E474A2354421829D391E4547829F"/>
          </w:placeholder>
          <w:date w:fullDate="2026-08-30T00:00:00Z">
            <w:dateFormat w:val="d MMMM yyyy"/>
            <w:lid w:val="nl-NL"/>
            <w:storeMappedDataAs w:val="dateTime"/>
            <w:calendar w:val="gregorian"/>
          </w:date>
        </w:sdtPr>
        <w:sdtEndPr>
          <w:rPr>
            <w:rStyle w:val="Standaardalinea-lettertype"/>
            <w:rFonts w:ascii="Arial" w:eastAsia="MS Mincho" w:hAnsi="Arial"/>
            <w:b w:val="0"/>
            <w:color w:val="000000"/>
            <w:sz w:val="22"/>
            <w:szCs w:val="32"/>
            <w:lang w:eastAsia="nl-NL"/>
          </w:rPr>
        </w:sdtEndPr>
        <w:sdtContent>
          <w:r w:rsidR="00677CBD">
            <w:rPr>
              <w:rStyle w:val="Opmaakprofiel2"/>
              <w:rFonts w:cs="Arial"/>
            </w:rPr>
            <w:t>30 augustus 2026</w:t>
          </w:r>
        </w:sdtContent>
      </w:sdt>
    </w:p>
    <w:p w14:paraId="0D31A918" w14:textId="77777777" w:rsidR="002A2BF5" w:rsidRPr="00695E1C" w:rsidRDefault="00695E1C" w:rsidP="00695E1C">
      <w:pPr>
        <w:jc w:val="both"/>
        <w:rPr>
          <w:rFonts w:eastAsia="MS Mincho" w:cs="Arial"/>
          <w:b/>
          <w:color w:val="000000"/>
          <w:sz w:val="24"/>
          <w:szCs w:val="24"/>
          <w:lang w:eastAsia="nl-NL"/>
        </w:rPr>
      </w:pPr>
      <w:r>
        <w:rPr>
          <w:rFonts w:eastAsia="MS Mincho" w:cs="Arial"/>
          <w:color w:val="000000"/>
          <w:sz w:val="24"/>
          <w:szCs w:val="24"/>
          <w:lang w:eastAsia="nl-NL"/>
        </w:rPr>
        <w:t>___________________________________________________________________</w:t>
      </w:r>
      <w:r w:rsidR="00480421">
        <w:rPr>
          <w:rFonts w:eastAsia="MS Mincho" w:cs="Arial"/>
          <w:b/>
          <w:color w:val="000000"/>
          <w:sz w:val="24"/>
          <w:szCs w:val="24"/>
          <w:lang w:eastAsia="nl-NL"/>
        </w:rPr>
        <w:t xml:space="preserve"> </w:t>
      </w:r>
      <w:r w:rsidR="00383019">
        <w:rPr>
          <w:rFonts w:eastAsia="MS Mincho" w:cs="Arial"/>
          <w:b/>
          <w:color w:val="000000"/>
          <w:sz w:val="24"/>
          <w:szCs w:val="24"/>
          <w:lang w:eastAsia="nl-NL"/>
        </w:rPr>
        <w:t xml:space="preserve">         </w:t>
      </w:r>
    </w:p>
    <w:p w14:paraId="6220EA0C" w14:textId="77777777" w:rsidR="002A7934" w:rsidRDefault="002A2BF5" w:rsidP="00F90BB1">
      <w:pPr>
        <w:tabs>
          <w:tab w:val="left" w:pos="-1440"/>
          <w:tab w:val="left" w:pos="1122"/>
          <w:tab w:val="left" w:pos="4536"/>
        </w:tabs>
        <w:spacing w:line="26" w:lineRule="atLeast"/>
        <w:rPr>
          <w:rFonts w:eastAsia="MS Mincho" w:cs="Arial"/>
          <w:b/>
          <w:color w:val="000000"/>
          <w:spacing w:val="-2"/>
          <w:sz w:val="24"/>
          <w:szCs w:val="24"/>
          <w:lang w:eastAsia="nl-NL"/>
        </w:rPr>
      </w:pPr>
      <w:r w:rsidRPr="007C7E6A">
        <w:rPr>
          <w:rFonts w:eastAsia="MS Mincho" w:cs="Arial"/>
          <w:b/>
          <w:color w:val="000000"/>
          <w:spacing w:val="-2"/>
          <w:sz w:val="24"/>
          <w:szCs w:val="24"/>
          <w:lang w:eastAsia="nl-NL"/>
        </w:rPr>
        <w:t xml:space="preserve">EREDIENST  </w:t>
      </w:r>
      <w:r>
        <w:rPr>
          <w:rFonts w:eastAsia="MS Mincho" w:cs="Arial"/>
          <w:b/>
          <w:spacing w:val="-2"/>
          <w:sz w:val="24"/>
          <w:szCs w:val="24"/>
          <w:lang w:eastAsia="nl-NL"/>
        </w:rPr>
        <w:t xml:space="preserve"> </w:t>
      </w:r>
      <w:r w:rsidRPr="00180754">
        <w:rPr>
          <w:rFonts w:eastAsia="MS Mincho" w:cs="Arial"/>
          <w:b/>
          <w:spacing w:val="-2"/>
          <w:sz w:val="24"/>
          <w:szCs w:val="24"/>
          <w:lang w:eastAsia="nl-NL"/>
        </w:rPr>
        <w:t xml:space="preserve"> </w:t>
      </w:r>
      <w:r w:rsidR="002A7934">
        <w:rPr>
          <w:rFonts w:eastAsia="MS Mincho" w:cs="Arial"/>
          <w:b/>
          <w:color w:val="000000"/>
          <w:spacing w:val="-2"/>
          <w:sz w:val="24"/>
          <w:szCs w:val="24"/>
          <w:lang w:eastAsia="nl-NL"/>
        </w:rPr>
        <w:t xml:space="preserve"> </w:t>
      </w:r>
    </w:p>
    <w:p w14:paraId="7F94D1C6" w14:textId="311AF452" w:rsidR="00C70D6B" w:rsidRPr="002A7934" w:rsidRDefault="00C70D6B" w:rsidP="00F90BB1">
      <w:pPr>
        <w:tabs>
          <w:tab w:val="left" w:pos="-1440"/>
          <w:tab w:val="left" w:pos="1122"/>
          <w:tab w:val="left" w:pos="4536"/>
        </w:tabs>
        <w:spacing w:line="26" w:lineRule="atLeast"/>
        <w:rPr>
          <w:rFonts w:eastAsia="MS Mincho" w:cs="Arial"/>
          <w:b/>
          <w:color w:val="000000"/>
          <w:spacing w:val="-2"/>
          <w:sz w:val="24"/>
          <w:szCs w:val="24"/>
          <w:lang w:eastAsia="nl-NL"/>
        </w:rPr>
        <w:sectPr w:rsidR="00C70D6B" w:rsidRPr="002A7934" w:rsidSect="00E96F14">
          <w:type w:val="continuous"/>
          <w:pgSz w:w="11906" w:h="16838"/>
          <w:pgMar w:top="567" w:right="851" w:bottom="284" w:left="851" w:header="709" w:footer="709" w:gutter="0"/>
          <w:cols w:space="708"/>
          <w:docGrid w:linePitch="360"/>
        </w:sectPr>
      </w:pPr>
    </w:p>
    <w:p w14:paraId="76612FF9" w14:textId="5546CA9F" w:rsidR="000B41B1" w:rsidRPr="002A7934" w:rsidRDefault="000B41B1" w:rsidP="002C70E5">
      <w:pPr>
        <w:tabs>
          <w:tab w:val="left" w:pos="284"/>
        </w:tabs>
        <w:spacing w:line="312" w:lineRule="auto"/>
        <w:rPr>
          <w:rFonts w:eastAsia="MS Mincho" w:cs="Arial"/>
          <w:b/>
          <w:color w:val="000000"/>
          <w:spacing w:val="-2"/>
          <w:sz w:val="24"/>
          <w:szCs w:val="24"/>
          <w:lang w:eastAsia="nl-NL"/>
        </w:rPr>
      </w:pPr>
      <w:r w:rsidRPr="00312C74">
        <w:rPr>
          <w:rFonts w:eastAsia="MS Mincho" w:cs="Arial"/>
          <w:color w:val="000000"/>
          <w:spacing w:val="-2"/>
          <w:lang w:eastAsia="nl-NL"/>
        </w:rPr>
        <w:t>voorganger:</w:t>
      </w:r>
      <w:r w:rsidR="00617505">
        <w:rPr>
          <w:rFonts w:eastAsia="MS Mincho" w:cs="Arial"/>
          <w:color w:val="000000"/>
          <w:spacing w:val="-2"/>
          <w:lang w:eastAsia="nl-NL"/>
        </w:rPr>
        <w:tab/>
      </w:r>
      <w:r w:rsidR="00617505">
        <w:rPr>
          <w:rFonts w:eastAsia="MS Mincho" w:cs="Arial"/>
          <w:color w:val="000000"/>
          <w:spacing w:val="-2"/>
          <w:lang w:eastAsia="nl-NL"/>
        </w:rPr>
        <w:tab/>
      </w:r>
      <w:r w:rsidR="003851A8">
        <w:rPr>
          <w:rFonts w:eastAsia="MS Mincho" w:cs="Arial"/>
          <w:color w:val="000000"/>
          <w:spacing w:val="-2"/>
          <w:lang w:eastAsia="nl-NL"/>
        </w:rPr>
        <w:tab/>
      </w:r>
      <w:r w:rsidR="003851A8">
        <w:rPr>
          <w:rFonts w:eastAsia="MS Mincho" w:cs="Arial"/>
          <w:color w:val="000000"/>
          <w:spacing w:val="-2"/>
          <w:lang w:eastAsia="nl-NL"/>
        </w:rPr>
        <w:tab/>
      </w:r>
      <w:r w:rsidR="002C70E5">
        <w:rPr>
          <w:rFonts w:eastAsia="MS Mincho" w:cs="Arial"/>
          <w:color w:val="000000"/>
          <w:spacing w:val="-2"/>
          <w:lang w:eastAsia="nl-NL"/>
        </w:rPr>
        <w:tab/>
      </w:r>
      <w:r w:rsidR="002C70E5">
        <w:rPr>
          <w:rFonts w:eastAsia="MS Mincho" w:cs="Arial"/>
          <w:color w:val="000000"/>
          <w:spacing w:val="-2"/>
          <w:lang w:eastAsia="nl-NL"/>
        </w:rPr>
        <w:tab/>
      </w:r>
      <w:sdt>
        <w:sdtPr>
          <w:rPr>
            <w:rFonts w:eastAsia="MS Mincho" w:cs="Arial"/>
            <w:color w:val="000000"/>
            <w:spacing w:val="-2"/>
            <w:lang w:eastAsia="nl-NL"/>
          </w:rPr>
          <w:alias w:val="voorganger"/>
          <w:tag w:val="voorganger"/>
          <w:id w:val="309817"/>
          <w:lock w:val="sdtLocked"/>
          <w:placeholder>
            <w:docPart w:val="67D078E423C74BDD8F3E5958750C1E4A"/>
          </w:placeholder>
          <w:comboBox>
            <w:listItem w:value="Kies een item."/>
            <w:listItem w:displayText="ds. R.L. Algera uit Zoetermeer" w:value="ds. R.L. Algera uit Zoetermeer"/>
            <w:listItem w:displayText="Ds. M.A. van Bokhoven uit 's-Hertogenbosch" w:value="Ds. M.A. van Bokhoven uit 's-Hertogenbosch"/>
            <w:listItem w:displayText="ds. F. Bos uit Waddinxveen" w:value="ds. F. Bos uit Waddinxveen"/>
            <w:listItem w:displayText="ds. A.C. Bosma uit Den Haag" w:value="ds. A.C. Bosma uit Den Haag"/>
            <w:listItem w:displayText="ds. Annette Bosma" w:value="ds. Annette Bosma"/>
            <w:listItem w:displayText="ds. A.M.D. van Briemen uit Alphen aan den Rijn" w:value="ds. A.M.D. van Briemen uit Alphen aan den Rijn"/>
            <w:listItem w:displayText="ds. K.W. Broos uit Rotterdam" w:value="ds. K.W. Broos uit Rotterdam"/>
            <w:listItem w:displayText="dr. E. Cossee uit Rotterdam" w:value="dr. E. Cossee uit Rotterdam"/>
            <w:listItem w:displayText="ds. M.A. Doolaard - van Verseveld " w:value="ds. M.A. Doolaard - van Verseveld "/>
            <w:listItem w:displayText="ds. T. Fossen uit Amersfoort" w:value="ds. T. Fossen uit Amersfoort"/>
            <w:listItem w:displayText="ds. M.W. Gehrels uit Ter Aar" w:value="ds. M.W. Gehrels uit Ter Aar"/>
            <w:listItem w:displayText="ds. G. Geitenbeek uit Waddinxveen" w:value="ds. G. Geitenbeek uit Waddinxveen"/>
            <w:listItem w:displayText="ds. E.A. van Halsema uit Rotterdam" w:value="ds. E.A. van Halsema uit Rotterdam"/>
            <w:listItem w:displayText="Ds. I. Hogeweg uit Capelle a/d IJssel" w:value="Ds. I. Hogeweg uit Capelle a/d IJssel"/>
            <w:listItem w:displayText="ds. H. IJzerman uit Rotterdam" w:value="ds. H. IJzerman uit Rotterdam"/>
            <w:listItem w:displayText="pastor J.W. Immerzeel uit Vlaardingen" w:value="pastor J.W. Immerzeel uit Vlaardingen"/>
            <w:listItem w:displayText="drs. L.J. Koning - Polet uit Gouda" w:value="drs. L.J. Koning - Polet uit Gouda"/>
            <w:listItem w:displayText="ds. R. Klijnsma uit Pijnacker" w:value="ds. R. Klijnsma uit Pijnacker"/>
            <w:listItem w:displayText="ds. G. van 't Kruis uit Boskoop" w:value="ds. G. van 't Kruis uit Boskoop"/>
            <w:listItem w:displayText="ds. Nico de Lange uit Nieuwendijk" w:value="ds. Nico de Lange uit Nieuwendijk"/>
            <w:listItem w:displayText="ds. J.H. Langelaar uit Tempel" w:value="ds. J.H. Langelaar uit Tempel"/>
            <w:listItem w:displayText="ds. J.W. Leurgans uit " w:value="ds. J.W. Leurgans uit "/>
            <w:listItem w:displayText="Ds. C.C.A. Melgers Waddinxveen" w:value="Ds. C.C.A. Melgers Waddinxveen"/>
            <w:listItem w:displayText="ds. P.J. van Midden uit Schoonrewoerd" w:value="ds. P.J. van Midden uit Schoonrewoerd"/>
            <w:listItem w:displayText="drs. J.B. Mulder uit Wormerveer" w:value="drs. J.B. Mulder uit Wormerveer"/>
            <w:listItem w:displayText="ds. L.I. Nagelkerke-van Wieringen uit Nieuwerkerk aan den IJssel" w:value="ds. L.I. Nagelkerke-van Wieringen uit Nieuwerkerk aan den IJssel"/>
            <w:listItem w:displayText="ds. C. Nicolay uit Heereveen" w:value="ds. C. Nicolay uit Heereveen"/>
            <w:listItem w:displayText="drs. A.D. Noordam uit Dordrecht" w:value="drs. A.D. Noordam uit Dordrecht"/>
            <w:listItem w:displayText="ds. A.F. de Oude uit Mijdrecht " w:value="ds. A.F. de Oude uit Mijdrecht "/>
            <w:listItem w:displayText="ds. H.J. Overeem uit Waddinxveen" w:value="ds. H.J. Overeem uit Waddinxveen"/>
            <w:listItem w:displayText="ds. R.P. van der Plicht uit Moordrecht" w:value="ds. R.P. van der Plicht uit Moordrecht"/>
            <w:listItem w:displayText="ds. F.C. de Ronde uit Barendrecht" w:value="ds. F.C. de Ronde uit Barendrecht"/>
            <w:listItem w:displayText="ds. L.M. Schermers uit Capelle aan den IJssel" w:value="ds. L.M. Schermers uit Capelle aan den IJssel"/>
            <w:listItem w:displayText="ds. A. ter Schuur -van der Plicht uit Ammerstol" w:value="ds. A. ter Schuur -van der Plicht uit Ammerstol"/>
            <w:listItem w:displayText="Ds. A.M. Snaterse uit Gouda" w:value="Ds. A.M. Snaterse uit Gouda"/>
            <w:listItem w:displayText="ds. A. Theunisse uit Zevenhuizen" w:value="ds. A. Theunisse uit Zevenhuizen"/>
            <w:listItem w:displayText="ds. F.P. Treep uit Rotterdam" w:value="ds. F.P. Treep uit Rotterdam"/>
            <w:listItem w:displayText="ds. J.H. Veldhuizen uit Zandhoven" w:value="ds. J.H. Veldhuizen uit Zandhoven"/>
            <w:listItem w:displayText="pastor E. Verheul uit Benthuizen" w:value="pastor E. Verheul uit Benthuizen"/>
            <w:listItem w:displayText="ds. M. Verschoor uit Monster" w:value="ds. M. Verschoor uit Monster"/>
            <w:listItem w:displayText="ds. M. Verschoor uit Ter Heijde aan Zee" w:value="ds. M. Verschoor uit Ter Heijde aan Zee"/>
            <w:listItem w:displayText="ds. D.J. Versloot uit Mijdrecht" w:value="ds. D.J. Versloot uit Mijdrecht"/>
            <w:listItem w:displayText="ds. H.G. van Viegen uit Waddinxveen" w:value="ds. H.G. van Viegen uit Waddinxveen"/>
            <w:listItem w:displayText="ds. T. Vrolijk uit Capelle aan den IJssel" w:value="ds. T. Vrolijk uit Capelle aan den IJssel"/>
            <w:listItem w:displayText="ds. M. Walburg uit Zevenhuizen" w:value="ds. M. Walburg uit Zevenhuizen"/>
            <w:listItem w:displayText="ds. M.J. Wattel uit Hoofddorp" w:value="ds. M.J. Wattel uit Hoofddorp"/>
            <w:listItem w:displayText="ds. D.M. v.d. Wel uit " w:value="ds. D.M. v.d. Wel uit "/>
            <w:listItem w:displayText="ds. E. van der Wolf-Kox uit Zoetermeer" w:value="ds. E. van der Wolf-Kox uit Zoetermeer"/>
            <w:listItem w:displayText="ds. A.-M. v.d. Wilt uit Lage Zwaluwe" w:value="ds. A.-M. v.d. Wilt uit Lage Zwaluwe"/>
          </w:comboBox>
        </w:sdtPr>
        <w:sdtContent>
          <w:r w:rsidR="00677CBD">
            <w:rPr>
              <w:rFonts w:eastAsia="MS Mincho" w:cs="Arial"/>
              <w:color w:val="000000"/>
              <w:spacing w:val="-2"/>
              <w:lang w:eastAsia="nl-NL"/>
            </w:rPr>
            <w:t>ds. K.W. Broos uit Rotterdam</w:t>
          </w:r>
        </w:sdtContent>
      </w:sdt>
    </w:p>
    <w:p w14:paraId="41708B5E" w14:textId="5726306A" w:rsidR="004E65FD" w:rsidRDefault="004E65FD" w:rsidP="002C70E5">
      <w:pPr>
        <w:tabs>
          <w:tab w:val="left" w:pos="284"/>
        </w:tabs>
        <w:spacing w:before="80" w:after="60"/>
        <w:rPr>
          <w:rFonts w:eastAsia="MS Mincho" w:cs="Arial"/>
          <w:color w:val="000000"/>
          <w:spacing w:val="-2"/>
          <w:lang w:eastAsia="nl-NL"/>
        </w:rPr>
        <w:sectPr w:rsidR="004E65FD" w:rsidSect="00E96F14">
          <w:type w:val="continuous"/>
          <w:pgSz w:w="11906" w:h="16838" w:code="9"/>
          <w:pgMar w:top="567" w:right="851" w:bottom="284" w:left="851" w:header="709" w:footer="709" w:gutter="0"/>
          <w:cols w:space="0"/>
          <w:docGrid w:linePitch="360"/>
        </w:sectPr>
      </w:pPr>
    </w:p>
    <w:p w14:paraId="1B997F36" w14:textId="56A79AF2" w:rsidR="00BC2C74" w:rsidRDefault="003851A8" w:rsidP="002C70E5">
      <w:pPr>
        <w:tabs>
          <w:tab w:val="left" w:pos="1134"/>
        </w:tabs>
        <w:spacing w:before="80" w:after="60"/>
        <w:rPr>
          <w:rFonts w:eastAsia="MS Mincho" w:cs="Arial"/>
          <w:color w:val="000000"/>
          <w:spacing w:val="-2"/>
          <w:lang w:eastAsia="nl-NL"/>
        </w:rPr>
      </w:pPr>
      <w:r>
        <w:rPr>
          <w:rFonts w:eastAsia="MS Mincho" w:cs="Arial"/>
          <w:color w:val="000000"/>
          <w:spacing w:val="-2"/>
          <w:lang w:eastAsia="nl-NL"/>
        </w:rPr>
        <w:t>ambtsdrager</w:t>
      </w:r>
      <w:r w:rsidR="000B41B1">
        <w:rPr>
          <w:rFonts w:eastAsia="MS Mincho" w:cs="Arial"/>
          <w:color w:val="000000"/>
          <w:spacing w:val="-2"/>
          <w:lang w:eastAsia="nl-NL"/>
        </w:rPr>
        <w:t xml:space="preserve"> van dienst:</w:t>
      </w:r>
      <w:r w:rsidR="002C70E5">
        <w:rPr>
          <w:rFonts w:eastAsia="MS Mincho" w:cs="Arial"/>
          <w:color w:val="000000"/>
          <w:spacing w:val="-2"/>
          <w:lang w:eastAsia="nl-NL"/>
        </w:rPr>
        <w:tab/>
      </w:r>
      <w:sdt>
        <w:sdtPr>
          <w:rPr>
            <w:rFonts w:eastAsia="MS Mincho" w:cs="Arial"/>
            <w:color w:val="000000"/>
            <w:spacing w:val="-2"/>
            <w:lang w:eastAsia="nl-NL"/>
          </w:rPr>
          <w:alias w:val="OvD"/>
          <w:tag w:val="OvD"/>
          <w:id w:val="1344197328"/>
          <w:lock w:val="sdtLocked"/>
          <w:placeholder>
            <w:docPart w:val="528B348FBB2644E3AB3FE00234B0153C"/>
          </w:placeholder>
          <w:comboBox>
            <w:listItem w:value="Kies een item."/>
            <w:listItem w:displayText="Harry Ganzeveld" w:value="Harry Ganzeveld"/>
            <w:listItem w:displayText="Dick van der Poort" w:value="Dick van der Poort"/>
            <w:listItem w:displayText="Corry van Putten" w:value="Corry van Putten"/>
            <w:listItem w:displayText="Hanneke van Rij" w:value="Hanneke van Rij"/>
            <w:listItem w:displayText="Nel van Veen" w:value="Nel van Veen"/>
          </w:comboBox>
        </w:sdtPr>
        <w:sdtContent>
          <w:r w:rsidR="00677CBD">
            <w:rPr>
              <w:rFonts w:eastAsia="MS Mincho" w:cs="Arial"/>
              <w:color w:val="000000"/>
              <w:spacing w:val="-2"/>
              <w:lang w:eastAsia="nl-NL"/>
            </w:rPr>
            <w:t>Hanneke van Rij</w:t>
          </w:r>
        </w:sdtContent>
      </w:sdt>
    </w:p>
    <w:p w14:paraId="6A672031" w14:textId="722635F5" w:rsidR="00BC2C74" w:rsidRDefault="00BC2C74" w:rsidP="002C70E5">
      <w:pPr>
        <w:tabs>
          <w:tab w:val="left" w:pos="284"/>
        </w:tabs>
        <w:spacing w:before="80" w:after="60"/>
        <w:rPr>
          <w:rFonts w:eastAsia="MS Mincho" w:cs="Arial"/>
          <w:color w:val="000000"/>
          <w:spacing w:val="-2"/>
          <w:lang w:eastAsia="nl-NL"/>
        </w:rPr>
      </w:pPr>
      <w:r w:rsidRPr="00312C74">
        <w:rPr>
          <w:rFonts w:eastAsia="MS Mincho" w:cs="Arial"/>
          <w:color w:val="000000"/>
          <w:spacing w:val="-2"/>
          <w:lang w:eastAsia="nl-NL"/>
        </w:rPr>
        <w:t>organist:</w:t>
      </w:r>
      <w:r w:rsidR="002C70E5">
        <w:rPr>
          <w:rFonts w:eastAsia="MS Mincho" w:cs="Arial"/>
          <w:color w:val="000000"/>
          <w:spacing w:val="-2"/>
          <w:lang w:eastAsia="nl-NL"/>
        </w:rPr>
        <w:tab/>
      </w:r>
      <w:r w:rsidR="002C70E5">
        <w:rPr>
          <w:rFonts w:eastAsia="MS Mincho" w:cs="Arial"/>
          <w:color w:val="000000"/>
          <w:spacing w:val="-2"/>
          <w:lang w:eastAsia="nl-NL"/>
        </w:rPr>
        <w:tab/>
      </w:r>
      <w:r w:rsidR="002C70E5">
        <w:rPr>
          <w:rFonts w:eastAsia="MS Mincho" w:cs="Arial"/>
          <w:color w:val="000000"/>
          <w:spacing w:val="-2"/>
          <w:lang w:eastAsia="nl-NL"/>
        </w:rPr>
        <w:tab/>
      </w:r>
      <w:r w:rsidR="003851A8">
        <w:rPr>
          <w:rFonts w:eastAsia="MS Mincho" w:cs="Arial"/>
          <w:color w:val="000000"/>
          <w:spacing w:val="-2"/>
          <w:lang w:eastAsia="nl-NL"/>
        </w:rPr>
        <w:tab/>
      </w:r>
      <w:r w:rsidR="003851A8">
        <w:rPr>
          <w:rFonts w:eastAsia="MS Mincho" w:cs="Arial"/>
          <w:color w:val="000000"/>
          <w:spacing w:val="-2"/>
          <w:lang w:eastAsia="nl-NL"/>
        </w:rPr>
        <w:tab/>
      </w:r>
      <w:r w:rsidR="002C70E5">
        <w:rPr>
          <w:rFonts w:eastAsia="MS Mincho" w:cs="Arial"/>
          <w:color w:val="000000"/>
          <w:spacing w:val="-2"/>
          <w:lang w:eastAsia="nl-NL"/>
        </w:rPr>
        <w:tab/>
      </w:r>
      <w:r w:rsidR="002C70E5">
        <w:rPr>
          <w:rFonts w:eastAsia="MS Mincho" w:cs="Arial"/>
          <w:color w:val="000000"/>
          <w:spacing w:val="-2"/>
          <w:lang w:eastAsia="nl-NL"/>
        </w:rPr>
        <w:tab/>
      </w:r>
      <w:r w:rsidR="002C70E5">
        <w:rPr>
          <w:rFonts w:eastAsia="MS Mincho" w:cs="Arial"/>
          <w:color w:val="000000"/>
          <w:spacing w:val="-2"/>
          <w:lang w:eastAsia="nl-NL"/>
        </w:rPr>
        <w:tab/>
      </w:r>
      <w:sdt>
        <w:sdtPr>
          <w:rPr>
            <w:rFonts w:eastAsia="MS Mincho" w:cs="Arial"/>
            <w:color w:val="000000"/>
            <w:spacing w:val="-2"/>
            <w:lang w:eastAsia="nl-NL"/>
          </w:rPr>
          <w:alias w:val="organist"/>
          <w:tag w:val="organist"/>
          <w:id w:val="394402391"/>
          <w:lock w:val="sdtLocked"/>
          <w:placeholder>
            <w:docPart w:val="6539117C8C69444295FA2B75E957DCBA"/>
          </w:placeholder>
          <w:comboBox>
            <w:listItem w:value="Kies een item."/>
            <w:listItem w:displayText="Willem Blonk" w:value="Willem Blonk"/>
            <w:listItem w:displayText="Gerrit van Eeden" w:value="Gerrit van Eeden"/>
            <w:listItem w:displayText="Rob van Esseveldt" w:value="Rob van Esseveldt"/>
            <w:listItem w:displayText="Bas Koster" w:value="Bas Koster"/>
            <w:listItem w:displayText="Ralf Nagelkerke" w:value="Ralf Nagelkerke"/>
            <w:listItem w:displayText="Dick van der Poort" w:value="Dick van der Poort"/>
            <w:listItem w:displayText="Jos Qualm" w:value="Jos Qualm"/>
            <w:listItem w:displayText="Wim Soede" w:value="Wim Soede"/>
            <w:listItem w:displayText="Herman Vos" w:value="Herman Vos"/>
            <w:listItem w:displayText="Wouter Vos" w:value="Wouter Vos"/>
          </w:comboBox>
        </w:sdtPr>
        <w:sdtContent>
          <w:r w:rsidR="00677CBD">
            <w:rPr>
              <w:rFonts w:eastAsia="MS Mincho" w:cs="Arial"/>
              <w:color w:val="000000"/>
              <w:spacing w:val="-2"/>
              <w:lang w:eastAsia="nl-NL"/>
            </w:rPr>
            <w:t>Gerrit van Eeden</w:t>
          </w:r>
        </w:sdtContent>
      </w:sdt>
    </w:p>
    <w:p w14:paraId="6BCDC76A" w14:textId="39588A13" w:rsidR="00BC2C74" w:rsidRDefault="00000000" w:rsidP="002C70E5">
      <w:pPr>
        <w:tabs>
          <w:tab w:val="left" w:pos="284"/>
        </w:tabs>
        <w:spacing w:before="80" w:after="60"/>
        <w:rPr>
          <w:rFonts w:eastAsia="MS Mincho" w:cs="Arial"/>
          <w:color w:val="000000"/>
          <w:spacing w:val="-2"/>
          <w:lang w:eastAsia="nl-NL"/>
        </w:rPr>
      </w:pPr>
      <w:sdt>
        <w:sdtPr>
          <w:rPr>
            <w:rFonts w:eastAsia="MS Mincho" w:cs="Arial"/>
            <w:color w:val="000000"/>
            <w:spacing w:val="-2"/>
            <w:lang w:eastAsia="nl-NL"/>
          </w:rPr>
          <w:alias w:val="gastheer/vrouw"/>
          <w:tag w:val="gastheer/vrouw"/>
          <w:id w:val="-1597011884"/>
          <w:lock w:val="sdtLocked"/>
          <w:placeholder>
            <w:docPart w:val="B898470F9E88420584384BB632E53315"/>
          </w:placeholder>
          <w:comboBox>
            <w:listItem w:value="Kies een item."/>
            <w:listItem w:displayText="gastheer:   " w:value="gastheer:   "/>
            <w:listItem w:displayText="gastvrouw:" w:value="gastvrouw:"/>
          </w:comboBox>
        </w:sdtPr>
        <w:sdtContent>
          <w:r w:rsidR="00664FF0">
            <w:rPr>
              <w:rFonts w:eastAsia="MS Mincho" w:cs="Arial"/>
              <w:color w:val="000000"/>
              <w:spacing w:val="-2"/>
              <w:lang w:eastAsia="nl-NL"/>
            </w:rPr>
            <w:t xml:space="preserve">gastheer:   </w:t>
          </w:r>
        </w:sdtContent>
      </w:sdt>
      <w:r w:rsidR="002C70E5">
        <w:rPr>
          <w:rFonts w:eastAsia="MS Mincho" w:cs="Arial"/>
          <w:color w:val="000000"/>
          <w:spacing w:val="-2"/>
          <w:lang w:eastAsia="nl-NL"/>
        </w:rPr>
        <w:tab/>
      </w:r>
      <w:r w:rsidR="002C70E5">
        <w:rPr>
          <w:rFonts w:eastAsia="MS Mincho" w:cs="Arial"/>
          <w:color w:val="000000"/>
          <w:spacing w:val="-2"/>
          <w:lang w:eastAsia="nl-NL"/>
        </w:rPr>
        <w:tab/>
      </w:r>
      <w:r w:rsidR="003851A8">
        <w:rPr>
          <w:rFonts w:eastAsia="MS Mincho" w:cs="Arial"/>
          <w:color w:val="000000"/>
          <w:spacing w:val="-2"/>
          <w:lang w:eastAsia="nl-NL"/>
        </w:rPr>
        <w:tab/>
      </w:r>
      <w:r w:rsidR="003851A8">
        <w:rPr>
          <w:rFonts w:eastAsia="MS Mincho" w:cs="Arial"/>
          <w:color w:val="000000"/>
          <w:spacing w:val="-2"/>
          <w:lang w:eastAsia="nl-NL"/>
        </w:rPr>
        <w:tab/>
      </w:r>
      <w:r w:rsidR="002C70E5">
        <w:rPr>
          <w:rFonts w:eastAsia="MS Mincho" w:cs="Arial"/>
          <w:color w:val="000000"/>
          <w:spacing w:val="-2"/>
          <w:lang w:eastAsia="nl-NL"/>
        </w:rPr>
        <w:tab/>
      </w:r>
      <w:r w:rsidR="002C70E5">
        <w:rPr>
          <w:rFonts w:eastAsia="MS Mincho" w:cs="Arial"/>
          <w:color w:val="000000"/>
          <w:spacing w:val="-2"/>
          <w:lang w:eastAsia="nl-NL"/>
        </w:rPr>
        <w:tab/>
      </w:r>
      <w:r w:rsidR="002C70E5">
        <w:rPr>
          <w:rFonts w:eastAsia="MS Mincho" w:cs="Arial"/>
          <w:color w:val="000000"/>
          <w:spacing w:val="-2"/>
          <w:lang w:eastAsia="nl-NL"/>
        </w:rPr>
        <w:tab/>
      </w:r>
      <w:sdt>
        <w:sdtPr>
          <w:rPr>
            <w:rFonts w:eastAsia="MS Mincho" w:cs="Arial"/>
            <w:color w:val="000000"/>
            <w:spacing w:val="-2"/>
            <w:lang w:eastAsia="nl-NL"/>
          </w:rPr>
          <w:alias w:val="gastheer/gastvrouw"/>
          <w:tag w:val="gastheer/gastvrouw"/>
          <w:id w:val="1815063129"/>
          <w:lock w:val="sdtLocked"/>
          <w:placeholder>
            <w:docPart w:val="89C34E207C95426C97CCCD82024BE5D8"/>
          </w:placeholder>
          <w:comboBox>
            <w:listItem w:value="Kies een item."/>
            <w:listItem w:displayText="Wilko van den Akker" w:value="Wilko van den Akker"/>
            <w:listItem w:displayText="Jan Boersma" w:value="Jan Boersma"/>
            <w:listItem w:displayText="Janny Hoekstra" w:value="Janny Hoekstra"/>
            <w:listItem w:displayText="Joop van der Knaap" w:value="Joop van der Knaap"/>
            <w:listItem w:displayText="Pieter van der Knaap" w:value="Pieter van der Knaap"/>
            <w:listItem w:displayText="Cees van Mullem" w:value="Cees van Mullem"/>
            <w:listItem w:displayText="Peter van der Niet" w:value="Peter van der Niet"/>
            <w:listItem w:displayText="Hans van Rij" w:value="Hans van Rij"/>
            <w:listItem w:displayText="Marian Vooijs" w:value="Marian Vooijs"/>
          </w:comboBox>
        </w:sdtPr>
        <w:sdtContent>
          <w:r w:rsidR="00677CBD">
            <w:rPr>
              <w:rFonts w:eastAsia="MS Mincho" w:cs="Arial"/>
              <w:color w:val="000000"/>
              <w:spacing w:val="-2"/>
              <w:lang w:eastAsia="nl-NL"/>
            </w:rPr>
            <w:t>Wilko van den Akker</w:t>
          </w:r>
        </w:sdtContent>
      </w:sdt>
    </w:p>
    <w:p w14:paraId="3E3B461D" w14:textId="203EDCB9" w:rsidR="00BC2C74" w:rsidRDefault="00BC2C74" w:rsidP="002C70E5">
      <w:pPr>
        <w:pStyle w:val="OpmaakprofielZBtekstvak"/>
        <w:tabs>
          <w:tab w:val="left" w:pos="284"/>
        </w:tabs>
        <w:spacing w:before="80" w:after="60"/>
        <w:rPr>
          <w:lang w:eastAsia="nl-NL"/>
        </w:rPr>
      </w:pPr>
      <w:r>
        <w:rPr>
          <w:lang w:eastAsia="nl-NL"/>
        </w:rPr>
        <w:t>lector:</w:t>
      </w:r>
      <w:r w:rsidR="00617505">
        <w:rPr>
          <w:lang w:eastAsia="nl-NL"/>
        </w:rPr>
        <w:tab/>
      </w:r>
      <w:r w:rsidR="00617505">
        <w:rPr>
          <w:lang w:eastAsia="nl-NL"/>
        </w:rPr>
        <w:tab/>
      </w:r>
      <w:r w:rsidR="002C70E5">
        <w:rPr>
          <w:lang w:eastAsia="nl-NL"/>
        </w:rPr>
        <w:tab/>
      </w:r>
      <w:r w:rsidR="002C70E5">
        <w:rPr>
          <w:lang w:eastAsia="nl-NL"/>
        </w:rPr>
        <w:tab/>
      </w:r>
      <w:r w:rsidR="003851A8">
        <w:rPr>
          <w:lang w:eastAsia="nl-NL"/>
        </w:rPr>
        <w:tab/>
      </w:r>
      <w:r w:rsidR="003851A8">
        <w:rPr>
          <w:lang w:eastAsia="nl-NL"/>
        </w:rPr>
        <w:tab/>
      </w:r>
      <w:r w:rsidR="002C70E5">
        <w:rPr>
          <w:lang w:eastAsia="nl-NL"/>
        </w:rPr>
        <w:tab/>
      </w:r>
      <w:r w:rsidR="002C70E5">
        <w:rPr>
          <w:lang w:eastAsia="nl-NL"/>
        </w:rPr>
        <w:tab/>
      </w:r>
      <w:r w:rsidR="00617505">
        <w:rPr>
          <w:lang w:eastAsia="nl-NL"/>
        </w:rPr>
        <w:tab/>
      </w:r>
      <w:sdt>
        <w:sdtPr>
          <w:rPr>
            <w:lang w:eastAsia="nl-NL"/>
          </w:rPr>
          <w:alias w:val="Lector"/>
          <w:tag w:val="Lector"/>
          <w:id w:val="-1224440364"/>
          <w:lock w:val="sdtLocked"/>
          <w:placeholder>
            <w:docPart w:val="6E7771DF15914D7F89A4B6DFE26E99A6"/>
          </w:placeholder>
          <w:comboBox>
            <w:listItem w:value="Kies een item."/>
            <w:listItem w:displayText="Erwin Hoekstra" w:value="Erwin Hoekstra"/>
            <w:listItem w:displayText="Peter van der Niet" w:value="Peter van der Niet"/>
            <w:listItem w:displayText="Kathleen Termorshuizen" w:value="Kathleen Termorshuizen"/>
            <w:listItem w:displayText="Frans Witte" w:value="Frans Witte"/>
          </w:comboBox>
        </w:sdtPr>
        <w:sdtContent>
          <w:r w:rsidR="00677CBD">
            <w:rPr>
              <w:lang w:eastAsia="nl-NL"/>
            </w:rPr>
            <w:t>Kathleen Termorshuizen</w:t>
          </w:r>
        </w:sdtContent>
      </w:sdt>
    </w:p>
    <w:p w14:paraId="36A763A5" w14:textId="3897C4E6" w:rsidR="000B41B1" w:rsidRPr="00312C74" w:rsidRDefault="007E29FD" w:rsidP="002C70E5">
      <w:pPr>
        <w:tabs>
          <w:tab w:val="left" w:pos="284"/>
        </w:tabs>
        <w:spacing w:before="80" w:after="60"/>
        <w:rPr>
          <w:rFonts w:eastAsia="MS Mincho" w:cs="Arial"/>
          <w:color w:val="000000"/>
          <w:spacing w:val="-2"/>
          <w:lang w:eastAsia="nl-NL"/>
        </w:rPr>
      </w:pPr>
      <w:r>
        <w:rPr>
          <w:lang w:eastAsia="nl-NL"/>
        </w:rPr>
        <w:t>bloemengroet:</w:t>
      </w:r>
      <w:r w:rsidR="00617505">
        <w:rPr>
          <w:lang w:eastAsia="nl-NL"/>
        </w:rPr>
        <w:tab/>
      </w:r>
      <w:r w:rsidR="00617505">
        <w:rPr>
          <w:lang w:eastAsia="nl-NL"/>
        </w:rPr>
        <w:tab/>
      </w:r>
      <w:r w:rsidR="002C70E5">
        <w:rPr>
          <w:lang w:eastAsia="nl-NL"/>
        </w:rPr>
        <w:tab/>
      </w:r>
      <w:sdt>
        <w:sdtPr>
          <w:rPr>
            <w:lang w:eastAsia="nl-NL"/>
          </w:rPr>
          <w:alias w:val="Bloem"/>
          <w:tag w:val="Bloem"/>
          <w:id w:val="-736476352"/>
          <w:lock w:val="sdtLocked"/>
          <w:placeholder>
            <w:docPart w:val="EACCC38CB1E74E1AB723EE3D620B4356"/>
          </w:placeholder>
          <w:comboBox>
            <w:listItem w:value="Kies een item."/>
            <w:listItem w:displayText="Frieda Esveldt" w:value="Frieda Esveldt"/>
            <w:listItem w:displayText="Harry Ganzeveld" w:value="Harry Ganzeveld"/>
            <w:listItem w:displayText="Corrie Groen" w:value="Corrie Groen"/>
            <w:listItem w:displayText="Wilma Hof" w:value="Wilma Hof"/>
            <w:listItem w:displayText="Joke Penninga" w:value="Joke Penninga"/>
            <w:listItem w:displayText="Arie Termorshuizen" w:value="Arie Termorshuizen"/>
            <w:listItem w:displayText="Corry Verkade" w:value="Corry Verkade"/>
          </w:comboBox>
        </w:sdtPr>
        <w:sdtContent>
          <w:r w:rsidR="00677CBD">
            <w:rPr>
              <w:lang w:eastAsia="nl-NL"/>
            </w:rPr>
            <w:t>Harry Ganzeveld</w:t>
          </w:r>
        </w:sdtContent>
      </w:sdt>
    </w:p>
    <w:p w14:paraId="16F65CC0" w14:textId="3804274E" w:rsidR="00B32D39" w:rsidRDefault="007E29FD" w:rsidP="002C70E5">
      <w:pPr>
        <w:tabs>
          <w:tab w:val="left" w:pos="284"/>
        </w:tabs>
        <w:spacing w:before="80" w:after="60"/>
        <w:ind w:left="1123" w:hanging="1123"/>
        <w:rPr>
          <w:rFonts w:eastAsia="MS Mincho" w:cs="Arial"/>
          <w:color w:val="000000"/>
          <w:spacing w:val="-2"/>
          <w:lang w:eastAsia="nl-NL"/>
        </w:rPr>
      </w:pPr>
      <w:r>
        <w:rPr>
          <w:lang w:eastAsia="nl-NL"/>
        </w:rPr>
        <w:t>camerabediening:</w:t>
      </w:r>
      <w:r w:rsidR="00617505">
        <w:rPr>
          <w:lang w:eastAsia="nl-NL"/>
        </w:rPr>
        <w:tab/>
      </w:r>
      <w:r w:rsidR="002C70E5">
        <w:rPr>
          <w:lang w:eastAsia="nl-NL"/>
        </w:rPr>
        <w:tab/>
      </w:r>
      <w:sdt>
        <w:sdtPr>
          <w:rPr>
            <w:lang w:eastAsia="nl-NL"/>
          </w:rPr>
          <w:alias w:val="Camera"/>
          <w:tag w:val="Camera"/>
          <w:id w:val="1444338116"/>
          <w:lock w:val="sdtLocked"/>
          <w:placeholder>
            <w:docPart w:val="C373E4FB19B54A0CBDA9A15AF7D0D757"/>
          </w:placeholder>
          <w:comboBox>
            <w:listItem w:value="Kies een item."/>
            <w:listItem w:displayText="Kees Bukman" w:value="Kees Bukman"/>
            <w:listItem w:displayText="Jan Groen" w:value="Jan Groen"/>
            <w:listItem w:displayText="Pieter van der Knaap" w:value="Pieter van der Knaap"/>
            <w:listItem w:displayText="Hans van Rij" w:value="Hans van Rij"/>
          </w:comboBox>
        </w:sdtPr>
        <w:sdtContent>
          <w:r w:rsidR="00677CBD">
            <w:rPr>
              <w:lang w:eastAsia="nl-NL"/>
            </w:rPr>
            <w:t>Hans van Rij</w:t>
          </w:r>
        </w:sdtContent>
      </w:sdt>
    </w:p>
    <w:p w14:paraId="384E863E" w14:textId="3A3A0B88" w:rsidR="00F90BB1" w:rsidRDefault="006D321A" w:rsidP="002C70E5">
      <w:pPr>
        <w:pStyle w:val="OpmaakprofielZBtekstvak"/>
        <w:tabs>
          <w:tab w:val="left" w:pos="284"/>
        </w:tabs>
        <w:spacing w:before="80" w:after="60"/>
        <w:rPr>
          <w:lang w:eastAsia="nl-NL"/>
        </w:rPr>
        <w:sectPr w:rsidR="00F90BB1" w:rsidSect="00E96F14">
          <w:type w:val="continuous"/>
          <w:pgSz w:w="11906" w:h="16838" w:code="9"/>
          <w:pgMar w:top="567" w:right="851" w:bottom="284" w:left="851" w:header="709" w:footer="709" w:gutter="0"/>
          <w:cols w:num="2" w:space="0" w:equalWidth="0">
            <w:col w:w="5670" w:space="0"/>
            <w:col w:w="4534"/>
          </w:cols>
          <w:docGrid w:linePitch="360"/>
        </w:sectPr>
      </w:pPr>
      <w:r>
        <w:rPr>
          <w:lang w:eastAsia="nl-NL"/>
        </w:rPr>
        <w:t>b</w:t>
      </w:r>
      <w:r w:rsidR="007F1712">
        <w:rPr>
          <w:lang w:eastAsia="nl-NL"/>
        </w:rPr>
        <w:t>eamerdienst:</w:t>
      </w:r>
      <w:r w:rsidR="00617505">
        <w:rPr>
          <w:lang w:eastAsia="nl-NL"/>
        </w:rPr>
        <w:tab/>
      </w:r>
      <w:r w:rsidR="00617505">
        <w:rPr>
          <w:lang w:eastAsia="nl-NL"/>
        </w:rPr>
        <w:tab/>
      </w:r>
      <w:r w:rsidR="002C70E5">
        <w:rPr>
          <w:lang w:eastAsia="nl-NL"/>
        </w:rPr>
        <w:tab/>
      </w:r>
      <w:sdt>
        <w:sdtPr>
          <w:rPr>
            <w:lang w:eastAsia="nl-NL"/>
          </w:rPr>
          <w:alias w:val="Beamer"/>
          <w:tag w:val="Beamer"/>
          <w:id w:val="-184222911"/>
          <w:lock w:val="sdtLocked"/>
          <w:placeholder>
            <w:docPart w:val="FF5CDEC067D64F5E921E109B1E057A5E"/>
          </w:placeholder>
          <w:comboBox>
            <w:listItem w:value="Kies een item."/>
            <w:listItem w:displayText="Gijs Esveldt" w:value="Gijs Esveldt"/>
            <w:listItem w:displayText="Hans van Lowijde" w:value="Hans van Lowijde"/>
            <w:listItem w:displayText="Martin Smit" w:value="Martin Smit"/>
          </w:comboBox>
        </w:sdtPr>
        <w:sdtContent>
          <w:r w:rsidR="00677CBD">
            <w:rPr>
              <w:lang w:eastAsia="nl-NL"/>
            </w:rPr>
            <w:t>Martin Smit</w:t>
          </w:r>
        </w:sdtContent>
      </w:sdt>
    </w:p>
    <w:p w14:paraId="0ADEA65D" w14:textId="56F85F7F" w:rsidR="00B658A6" w:rsidRPr="0054641E" w:rsidRDefault="007F1712" w:rsidP="002C70E5">
      <w:pPr>
        <w:pStyle w:val="OpmaakprofielZBtekstvak"/>
        <w:tabs>
          <w:tab w:val="left" w:pos="284"/>
        </w:tabs>
        <w:spacing w:before="80" w:after="60"/>
        <w:rPr>
          <w:lang w:eastAsia="nl-NL"/>
        </w:rPr>
      </w:pPr>
      <w:r>
        <w:rPr>
          <w:rFonts w:eastAsia="Times New Roman" w:cs="Arial"/>
          <w:bCs/>
          <w:lang w:eastAsia="nl-NL"/>
        </w:rPr>
        <w:t>k</w:t>
      </w:r>
      <w:r w:rsidR="00B658A6" w:rsidRPr="004362B8">
        <w:rPr>
          <w:rFonts w:eastAsia="Times New Roman" w:cs="Arial"/>
          <w:bCs/>
          <w:lang w:eastAsia="nl-NL"/>
        </w:rPr>
        <w:t>offieverzorging</w:t>
      </w:r>
      <w:r w:rsidR="00B658A6">
        <w:rPr>
          <w:rFonts w:eastAsia="Times New Roman" w:cs="Arial"/>
          <w:bCs/>
          <w:sz w:val="24"/>
          <w:szCs w:val="24"/>
          <w:lang w:eastAsia="nl-NL"/>
        </w:rPr>
        <w:t>:</w:t>
      </w:r>
      <w:r w:rsidR="003851A8">
        <w:rPr>
          <w:rFonts w:eastAsia="Times New Roman" w:cs="Arial"/>
          <w:bCs/>
          <w:sz w:val="24"/>
          <w:szCs w:val="24"/>
          <w:lang w:eastAsia="nl-NL"/>
        </w:rPr>
        <w:tab/>
      </w:r>
      <w:r w:rsidR="003851A8">
        <w:rPr>
          <w:rFonts w:eastAsia="Times New Roman" w:cs="Arial"/>
          <w:bCs/>
          <w:sz w:val="24"/>
          <w:szCs w:val="24"/>
          <w:lang w:eastAsia="nl-NL"/>
        </w:rPr>
        <w:tab/>
      </w:r>
      <w:r w:rsidR="00617505">
        <w:rPr>
          <w:rFonts w:eastAsia="Times New Roman" w:cs="Arial"/>
          <w:bCs/>
          <w:sz w:val="24"/>
          <w:szCs w:val="24"/>
          <w:lang w:eastAsia="nl-NL"/>
        </w:rPr>
        <w:tab/>
      </w:r>
      <w:r w:rsidR="00617505">
        <w:rPr>
          <w:rFonts w:eastAsia="Times New Roman" w:cs="Arial"/>
          <w:bCs/>
          <w:sz w:val="24"/>
          <w:szCs w:val="24"/>
          <w:lang w:eastAsia="nl-NL"/>
        </w:rPr>
        <w:tab/>
      </w:r>
      <w:sdt>
        <w:sdtPr>
          <w:rPr>
            <w:lang w:eastAsia="nl-NL"/>
          </w:rPr>
          <w:alias w:val="Koffie"/>
          <w:tag w:val="Koffie"/>
          <w:id w:val="-314489555"/>
          <w:lock w:val="sdtLocked"/>
          <w:placeholder>
            <w:docPart w:val="92A10014455B433380B3F51DAD9F63A0"/>
          </w:placeholder>
          <w:comboBox>
            <w:listItem w:value="Kies een item."/>
            <w:listItem w:displayText="Marian van den Akker en Andries Horst" w:value="Marian van den Akker en Andries Horst"/>
            <w:listItem w:displayText="Arie en Nelly Biemond" w:value="Arie en Nelly Biemond"/>
            <w:listItem w:displayText="Jan Boersma en Corrie Leroy" w:value="Jan Boersma en Corrie Leroy"/>
            <w:listItem w:displayText="Elly Brouwer en Lydia Vos" w:value="Elly Brouwer en Lydia Vos"/>
            <w:listItem w:displayText="Ina en Harry Ganzeveld" w:value="Ina en Harry Ganzeveld"/>
            <w:listItem w:displayText="Corrie Groen en Andries Horst" w:value="Corrie Groen en Andries Horst"/>
            <w:listItem w:displayText="Jan en Corrie Groen" w:value="Jan en Corrie Groen"/>
            <w:listItem w:displayText="Janny Hoekstra en Peter Smits" w:value="Janny Hoekstra en Peter Smits"/>
            <w:listItem w:displayText="Annelies Hoos en Walter Penninga" w:value="Annelies Hoos en Walter Penninga"/>
            <w:listItem w:displayText="Nelly van der Knaap en Gerda van Hall" w:value="Nelly van der Knaap en Gerda van Hall"/>
            <w:listItem w:displayText="Arie en Thea Termorshuizen" w:value="Arie en Thea Termorshuizen"/>
            <w:listItem w:displayText="Tini Potuijt en Aria Wondergem" w:value="Tini Potuijt en Aria Wondergem"/>
          </w:comboBox>
        </w:sdtPr>
        <w:sdtContent>
          <w:r w:rsidR="00677CBD">
            <w:rPr>
              <w:lang w:eastAsia="nl-NL"/>
            </w:rPr>
            <w:t>Jan Boersma en Corrie Leroy</w:t>
          </w:r>
        </w:sdtContent>
      </w:sdt>
    </w:p>
    <w:p w14:paraId="0B409E3B" w14:textId="603A3CE8" w:rsidR="002A7934" w:rsidRDefault="00B7504F" w:rsidP="00A35EC8">
      <w:pPr>
        <w:pStyle w:val="OpmaakprofielZBtekstvak"/>
        <w:rPr>
          <w:rFonts w:eastAsia="Times New Roman" w:cs="Arial"/>
          <w:bCs/>
          <w:sz w:val="24"/>
          <w:szCs w:val="24"/>
          <w:lang w:eastAsia="nl-NL"/>
        </w:rPr>
        <w:sectPr w:rsidR="002A7934" w:rsidSect="00E96F14">
          <w:type w:val="continuous"/>
          <w:pgSz w:w="11906" w:h="16838" w:code="9"/>
          <w:pgMar w:top="567" w:right="851" w:bottom="284" w:left="851" w:header="709" w:footer="709" w:gutter="0"/>
          <w:cols w:space="0"/>
          <w:docGrid w:linePitch="360"/>
        </w:sectPr>
      </w:pPr>
      <w:r w:rsidRPr="00B7504F">
        <w:rPr>
          <w:rFonts w:eastAsia="Times New Roman" w:cs="Arial"/>
          <w:bCs/>
          <w:sz w:val="24"/>
          <w:szCs w:val="24"/>
          <w:lang w:eastAsia="nl-NL"/>
        </w:rPr>
        <w:t>____________________________________________________</w:t>
      </w:r>
      <w:r w:rsidR="008B25B2">
        <w:rPr>
          <w:rFonts w:eastAsia="Times New Roman" w:cs="Arial"/>
          <w:bCs/>
          <w:sz w:val="24"/>
          <w:szCs w:val="24"/>
          <w:lang w:eastAsia="nl-NL"/>
        </w:rPr>
        <w:t>_________</w:t>
      </w:r>
      <w:r w:rsidRPr="00B7504F">
        <w:rPr>
          <w:rFonts w:eastAsia="Times New Roman" w:cs="Arial"/>
          <w:bCs/>
          <w:sz w:val="24"/>
          <w:szCs w:val="24"/>
          <w:lang w:eastAsia="nl-NL"/>
        </w:rPr>
        <w:t>_____</w:t>
      </w:r>
      <w:r w:rsidR="00FC2B4C">
        <w:rPr>
          <w:rFonts w:eastAsia="Times New Roman" w:cs="Arial"/>
          <w:bCs/>
          <w:sz w:val="24"/>
          <w:szCs w:val="24"/>
          <w:lang w:eastAsia="nl-NL"/>
        </w:rPr>
        <w:t>__</w:t>
      </w:r>
      <w:r w:rsidR="00CD1D03">
        <w:rPr>
          <w:rFonts w:eastAsia="Times New Roman" w:cs="Arial"/>
          <w:bCs/>
          <w:sz w:val="24"/>
          <w:szCs w:val="24"/>
          <w:lang w:eastAsia="nl-NL"/>
        </w:rPr>
        <w:t>__</w:t>
      </w:r>
      <w:r w:rsidR="00FC2B4C">
        <w:rPr>
          <w:rFonts w:eastAsia="Times New Roman" w:cs="Arial"/>
          <w:bCs/>
          <w:sz w:val="24"/>
          <w:szCs w:val="24"/>
          <w:lang w:eastAsia="nl-NL"/>
        </w:rPr>
        <w:t>__</w:t>
      </w:r>
    </w:p>
    <w:p w14:paraId="2A013846" w14:textId="77777777" w:rsidR="002252AB" w:rsidRDefault="00811F5F" w:rsidP="005E12CF">
      <w:pPr>
        <w:tabs>
          <w:tab w:val="left" w:pos="-1440"/>
          <w:tab w:val="left" w:pos="1122"/>
          <w:tab w:val="left" w:pos="4536"/>
        </w:tabs>
        <w:ind w:right="567"/>
        <w:rPr>
          <w:rFonts w:eastAsia="Times New Roman" w:cs="Arial"/>
          <w:b/>
          <w:sz w:val="24"/>
          <w:szCs w:val="24"/>
          <w:lang w:eastAsia="nl-NL"/>
        </w:rPr>
      </w:pPr>
      <w:r>
        <w:rPr>
          <w:rFonts w:eastAsia="Times New Roman" w:cs="Arial"/>
          <w:b/>
          <w:sz w:val="24"/>
          <w:szCs w:val="24"/>
          <w:lang w:eastAsia="nl-NL"/>
        </w:rPr>
        <w:t>OM TE DELEN</w:t>
      </w:r>
    </w:p>
    <w:p w14:paraId="0A916674" w14:textId="0BBA3C8D" w:rsidR="006B48B5" w:rsidRDefault="006B48B5" w:rsidP="00C70D6B">
      <w:pPr>
        <w:rPr>
          <w:rFonts w:eastAsia="Times New Roman"/>
          <w:b/>
        </w:rPr>
      </w:pPr>
      <w:r w:rsidRPr="006B48B5">
        <w:rPr>
          <w:rFonts w:eastAsia="Times New Roman"/>
          <w:bCs/>
        </w:rPr>
        <w:t>1</w:t>
      </w:r>
      <w:r w:rsidRPr="006B48B5">
        <w:rPr>
          <w:rFonts w:eastAsia="Times New Roman"/>
          <w:bCs/>
          <w:vertAlign w:val="superscript"/>
        </w:rPr>
        <w:t>e</w:t>
      </w:r>
      <w:r w:rsidRPr="006B48B5">
        <w:rPr>
          <w:rFonts w:eastAsia="Times New Roman"/>
          <w:bCs/>
        </w:rPr>
        <w:t xml:space="preserve"> collecte:</w:t>
      </w:r>
      <w:r w:rsidR="000121E6">
        <w:rPr>
          <w:rFonts w:eastAsia="Times New Roman"/>
          <w:bCs/>
        </w:rPr>
        <w:t xml:space="preserve"> </w:t>
      </w:r>
      <w:r w:rsidR="000121E6" w:rsidRPr="000121E6">
        <w:rPr>
          <w:rFonts w:cs="Arial"/>
          <w:bCs/>
        </w:rPr>
        <w:t>Voedselbank Zuidplas</w:t>
      </w:r>
      <w:r w:rsidR="000121E6" w:rsidRPr="00BF156A">
        <w:rPr>
          <w:rFonts w:cs="Arial"/>
          <w:b/>
        </w:rPr>
        <w:br/>
      </w:r>
      <w:r w:rsidR="000121E6" w:rsidRPr="00BF156A">
        <w:rPr>
          <w:rFonts w:cs="Arial"/>
        </w:rPr>
        <w:t>Op de zondag waarop we de maaltijd van de Heer vieren</w:t>
      </w:r>
      <w:r w:rsidR="00147C0C">
        <w:rPr>
          <w:rFonts w:cs="Arial"/>
        </w:rPr>
        <w:t>,</w:t>
      </w:r>
      <w:r w:rsidR="000121E6" w:rsidRPr="00BF156A">
        <w:rPr>
          <w:rFonts w:cs="Arial"/>
        </w:rPr>
        <w:t xml:space="preserve"> zijn uw gaven bestemd voor de </w:t>
      </w:r>
      <w:r w:rsidR="00147C0C">
        <w:rPr>
          <w:rFonts w:cs="Arial"/>
        </w:rPr>
        <w:t>V</w:t>
      </w:r>
      <w:r w:rsidR="000121E6" w:rsidRPr="00BF156A">
        <w:rPr>
          <w:rFonts w:cs="Arial"/>
        </w:rPr>
        <w:t xml:space="preserve">oedselbank. Een aanzienlijk aantal inwoners van Zuidplas leeft nog onder de armoedegrens. De Voedselbank Zuidplas </w:t>
      </w:r>
      <w:r w:rsidR="00147C0C">
        <w:rPr>
          <w:rFonts w:cs="Arial"/>
        </w:rPr>
        <w:t xml:space="preserve">wil </w:t>
      </w:r>
      <w:r w:rsidR="000121E6" w:rsidRPr="00BF156A">
        <w:rPr>
          <w:rFonts w:cs="Arial"/>
        </w:rPr>
        <w:t>hen, die in deze omstandigheden leven, een steuntje in de rug bieden door wekelijks een voedselpakket te leveren. Er werken hier alleen vrijwilligers en ook voor het voedsel wordt niet betaald. Maar er is wel geld nodig om de wekelijkse kosten te kunnen betalen, zoals brandstof, huisvesting, gas &amp; elektra en verzekeringen. En die kosten moeten uit giften betaald worden. Zo kunnen wij met deze collecte meehelpen dat al deze gezinnen wekelijks hun voedselpakket krijgen. Altijd al nodig geweest en nu meer dan nodig, uw bijdrage hieraan.</w:t>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r w:rsidR="005E12CF">
        <w:rPr>
          <w:rFonts w:eastAsia="Times New Roman"/>
          <w:b/>
        </w:rPr>
        <w:tab/>
      </w:r>
    </w:p>
    <w:p w14:paraId="46C5DEB5" w14:textId="0714189B" w:rsidR="005E12CF" w:rsidRPr="00300E72" w:rsidRDefault="005E12CF" w:rsidP="006B48B5">
      <w:pPr>
        <w:rPr>
          <w:rFonts w:eastAsia="Times New Roman"/>
          <w:b/>
        </w:rPr>
      </w:pPr>
      <w:r w:rsidRPr="005E12CF">
        <w:rPr>
          <w:rFonts w:eastAsia="Times New Roman"/>
          <w:bCs/>
        </w:rPr>
        <w:t>2</w:t>
      </w:r>
      <w:r w:rsidRPr="005E12CF">
        <w:rPr>
          <w:rFonts w:eastAsia="Times New Roman"/>
          <w:bCs/>
          <w:vertAlign w:val="superscript"/>
        </w:rPr>
        <w:t>e</w:t>
      </w:r>
      <w:r w:rsidRPr="005E12CF">
        <w:rPr>
          <w:rFonts w:eastAsia="Times New Roman"/>
          <w:bCs/>
        </w:rPr>
        <w:t xml:space="preserve"> collecte: </w:t>
      </w:r>
      <w:r>
        <w:rPr>
          <w:rFonts w:eastAsia="Times New Roman"/>
          <w:bCs/>
        </w:rPr>
        <w:t>voor de k</w:t>
      </w:r>
      <w:r w:rsidRPr="005E12CF">
        <w:rPr>
          <w:rFonts w:eastAsia="Times New Roman"/>
          <w:bCs/>
        </w:rPr>
        <w:t>erk</w:t>
      </w:r>
    </w:p>
    <w:p w14:paraId="2287F5DC" w14:textId="6F23F32F" w:rsidR="00D731DA" w:rsidRPr="005E12CF" w:rsidRDefault="007004B9" w:rsidP="005E12CF">
      <w:pPr>
        <w:spacing w:line="300" w:lineRule="exact"/>
        <w:ind w:left="567" w:right="567"/>
      </w:pPr>
      <w:r>
        <w:rPr>
          <w:noProof/>
        </w:rPr>
        <w:drawing>
          <wp:anchor distT="0" distB="0" distL="114300" distR="114300" simplePos="0" relativeHeight="251652608" behindDoc="1" locked="0" layoutInCell="1" allowOverlap="1" wp14:anchorId="704F9E71" wp14:editId="2A5EFF2F">
            <wp:simplePos x="0" y="0"/>
            <wp:positionH relativeFrom="column">
              <wp:posOffset>-495300</wp:posOffset>
            </wp:positionH>
            <wp:positionV relativeFrom="paragraph">
              <wp:posOffset>-1905</wp:posOffset>
            </wp:positionV>
            <wp:extent cx="942975" cy="94297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14:sizeRelH relativeFrom="margin">
              <wp14:pctWidth>0</wp14:pctWidth>
            </wp14:sizeRelH>
            <wp14:sizeRelV relativeFrom="margin">
              <wp14:pctHeight>0</wp14:pctHeight>
            </wp14:sizeRelV>
          </wp:anchor>
        </w:drawing>
      </w:r>
      <w:r w:rsidR="001D7473">
        <w:t>____________________________________</w:t>
      </w:r>
      <w:r w:rsidR="00083B01">
        <w:t>________</w:t>
      </w:r>
      <w:r w:rsidR="001D7473">
        <w:t>______________</w:t>
      </w:r>
      <w:r w:rsidR="00CF437D">
        <w:t>___</w:t>
      </w:r>
      <w:r w:rsidR="001D7473">
        <w:t>__</w:t>
      </w:r>
      <w:r w:rsidR="00AD0270">
        <w:t>_________</w:t>
      </w:r>
      <w:r w:rsidR="00FC2B4C">
        <w:t>_</w:t>
      </w:r>
      <w:r w:rsidR="00CF437D">
        <w:t>_</w:t>
      </w:r>
    </w:p>
    <w:sdt>
      <w:sdtPr>
        <w:rPr>
          <w:rStyle w:val="OpmaakprofielZBtekstvakChar"/>
          <w:b/>
          <w:bCs/>
          <w:sz w:val="24"/>
          <w:szCs w:val="24"/>
        </w:rPr>
        <w:id w:val="325360"/>
        <w:lock w:val="sdtLocked"/>
        <w:placeholder>
          <w:docPart w:val="18CA893674E44D83B1B4FC7EA28E78D2"/>
        </w:placeholder>
      </w:sdtPr>
      <w:sdtEndPr>
        <w:rPr>
          <w:rStyle w:val="Standaardalinea-lettertype"/>
          <w:sz w:val="22"/>
          <w:szCs w:val="22"/>
        </w:rPr>
      </w:sdtEndPr>
      <w:sdtContent>
        <w:p w14:paraId="54EFAD12" w14:textId="77777777" w:rsidR="002B07DA" w:rsidRPr="00CE2959" w:rsidRDefault="00CE2959" w:rsidP="0016463C">
          <w:pPr>
            <w:ind w:left="567" w:right="567"/>
            <w:rPr>
              <w:b/>
              <w:bCs/>
              <w:sz w:val="24"/>
              <w:szCs w:val="24"/>
            </w:rPr>
          </w:pPr>
          <w:r>
            <w:rPr>
              <w:rStyle w:val="OpmaakprofielZBtekstvakChar"/>
              <w:b/>
              <w:bCs/>
              <w:sz w:val="24"/>
              <w:szCs w:val="24"/>
            </w:rPr>
            <w:t xml:space="preserve">OM </w:t>
          </w:r>
          <w:r w:rsidR="00163BC2">
            <w:rPr>
              <w:rStyle w:val="OpmaakprofielZBtekstvakChar"/>
              <w:b/>
              <w:bCs/>
              <w:sz w:val="24"/>
              <w:szCs w:val="24"/>
            </w:rPr>
            <w:t>MEE TE LEVEN</w:t>
          </w:r>
        </w:p>
      </w:sdtContent>
    </w:sdt>
    <w:bookmarkStart w:id="1" w:name="_Hlk59114689" w:displacedByCustomXml="prev"/>
    <w:p w14:paraId="56B74CE8" w14:textId="0AE2BAA2" w:rsidR="00677CBD" w:rsidRPr="00677CBD" w:rsidRDefault="00E275A3" w:rsidP="00677CBD">
      <w:pPr>
        <w:pStyle w:val="Hoofdtekst"/>
        <w:ind w:left="567" w:right="567"/>
        <w:rPr>
          <w:rFonts w:ascii="Arial" w:hAnsi="Arial" w:cs="Arial"/>
        </w:rPr>
      </w:pPr>
      <w:r w:rsidRPr="00E275A3">
        <w:rPr>
          <w:rFonts w:ascii="Arial" w:hAnsi="Arial" w:cs="Arial"/>
        </w:rPr>
        <w:t xml:space="preserve">De bloemen </w:t>
      </w:r>
      <w:r>
        <w:rPr>
          <w:rFonts w:ascii="Arial" w:hAnsi="Arial" w:cs="Arial"/>
        </w:rPr>
        <w:t xml:space="preserve">gaan naar een gemeentelid van de Ontmoetingskerk. </w:t>
      </w:r>
    </w:p>
    <w:p w14:paraId="715727D7" w14:textId="51CC5C8B" w:rsidR="00677CBD" w:rsidRDefault="007455E7" w:rsidP="005E12CF">
      <w:pPr>
        <w:pStyle w:val="Hoofdtekst"/>
        <w:ind w:left="567" w:right="567"/>
        <w:rPr>
          <w:rFonts w:ascii="Arial" w:hAnsi="Arial" w:cs="Arial"/>
        </w:rPr>
      </w:pPr>
      <w:r>
        <w:rPr>
          <w:rFonts w:ascii="Arial" w:hAnsi="Arial" w:cs="Arial"/>
        </w:rPr>
        <w:t>__________________________________________________________________________</w:t>
      </w:r>
    </w:p>
    <w:p w14:paraId="5DAC16DD" w14:textId="77777777" w:rsidR="007455E7" w:rsidRPr="008E5706" w:rsidRDefault="007455E7" w:rsidP="007455E7">
      <w:pPr>
        <w:pStyle w:val="Hoofdtekst"/>
        <w:ind w:left="567" w:right="567"/>
        <w:rPr>
          <w:rFonts w:ascii="Arial" w:hAnsi="Arial" w:cs="Arial"/>
          <w:b/>
          <w:bCs/>
          <w:sz w:val="24"/>
          <w:szCs w:val="24"/>
        </w:rPr>
      </w:pPr>
      <w:r w:rsidRPr="008E5706">
        <w:rPr>
          <w:rFonts w:ascii="Arial" w:hAnsi="Arial" w:cs="Arial"/>
          <w:b/>
          <w:bCs/>
          <w:sz w:val="24"/>
          <w:szCs w:val="24"/>
        </w:rPr>
        <w:t>OM SAMEN DE MAALTIJD TE VIEREN</w:t>
      </w:r>
    </w:p>
    <w:p w14:paraId="2DF5F6CD" w14:textId="7737F79A" w:rsidR="007455E7" w:rsidRPr="009B0133" w:rsidRDefault="007455E7" w:rsidP="007455E7">
      <w:pPr>
        <w:pStyle w:val="Hoofdtekst"/>
        <w:ind w:left="567" w:right="567"/>
        <w:rPr>
          <w:rFonts w:ascii="Arial" w:hAnsi="Arial" w:cs="Arial"/>
        </w:rPr>
      </w:pPr>
      <w:r>
        <w:rPr>
          <w:rFonts w:ascii="Arial" w:hAnsi="Arial" w:cs="Arial"/>
        </w:rPr>
        <w:t xml:space="preserve">Op </w:t>
      </w:r>
      <w:r w:rsidRPr="009B0133">
        <w:rPr>
          <w:rFonts w:ascii="Arial" w:hAnsi="Arial" w:cs="Arial"/>
        </w:rPr>
        <w:t xml:space="preserve">zondag </w:t>
      </w:r>
      <w:r w:rsidRPr="007455E7">
        <w:rPr>
          <w:rFonts w:ascii="Arial" w:hAnsi="Arial" w:cs="Arial"/>
          <w:color w:val="auto"/>
        </w:rPr>
        <w:t>30 augustus</w:t>
      </w:r>
      <w:r w:rsidRPr="00797555">
        <w:rPr>
          <w:rFonts w:ascii="Arial" w:hAnsi="Arial" w:cs="Arial"/>
          <w:color w:val="EE0000"/>
        </w:rPr>
        <w:t xml:space="preserve"> </w:t>
      </w:r>
      <w:r>
        <w:rPr>
          <w:rFonts w:ascii="Arial" w:hAnsi="Arial" w:cs="Arial"/>
        </w:rPr>
        <w:t xml:space="preserve">is de </w:t>
      </w:r>
      <w:r w:rsidRPr="009B0133">
        <w:rPr>
          <w:rFonts w:ascii="Arial" w:hAnsi="Arial" w:cs="Arial"/>
        </w:rPr>
        <w:t xml:space="preserve">viering van de </w:t>
      </w:r>
      <w:r>
        <w:rPr>
          <w:rFonts w:ascii="Arial" w:hAnsi="Arial" w:cs="Arial"/>
        </w:rPr>
        <w:t>m</w:t>
      </w:r>
      <w:r w:rsidRPr="009B0133">
        <w:rPr>
          <w:rFonts w:ascii="Arial" w:hAnsi="Arial" w:cs="Arial"/>
        </w:rPr>
        <w:t xml:space="preserve">aaltijd van de </w:t>
      </w:r>
      <w:r>
        <w:rPr>
          <w:rFonts w:ascii="Arial" w:hAnsi="Arial" w:cs="Arial"/>
        </w:rPr>
        <w:t>H</w:t>
      </w:r>
      <w:r w:rsidRPr="009B0133">
        <w:rPr>
          <w:rFonts w:ascii="Arial" w:hAnsi="Arial" w:cs="Arial"/>
        </w:rPr>
        <w:t>eer</w:t>
      </w:r>
      <w:r>
        <w:rPr>
          <w:rFonts w:ascii="Arial" w:hAnsi="Arial" w:cs="Arial"/>
        </w:rPr>
        <w:t>.</w:t>
      </w:r>
    </w:p>
    <w:p w14:paraId="5009DA22" w14:textId="2EEA9369" w:rsidR="007455E7" w:rsidRPr="009B0133" w:rsidRDefault="007455E7" w:rsidP="007455E7">
      <w:pPr>
        <w:pStyle w:val="Hoofdtekst"/>
        <w:ind w:left="567" w:right="567"/>
        <w:rPr>
          <w:rFonts w:ascii="Arial" w:hAnsi="Arial" w:cs="Arial"/>
        </w:rPr>
      </w:pPr>
      <w:r w:rsidRPr="009B0133">
        <w:rPr>
          <w:rFonts w:ascii="Arial" w:hAnsi="Arial" w:cs="Arial"/>
        </w:rPr>
        <w:t>´Neem</w:t>
      </w:r>
      <w:r>
        <w:rPr>
          <w:rFonts w:ascii="Arial" w:hAnsi="Arial" w:cs="Arial"/>
        </w:rPr>
        <w:t>,</w:t>
      </w:r>
      <w:r w:rsidRPr="009B0133">
        <w:rPr>
          <w:rFonts w:ascii="Arial" w:hAnsi="Arial" w:cs="Arial"/>
        </w:rPr>
        <w:t xml:space="preserve"> eet en drink´.</w:t>
      </w:r>
      <w:r>
        <w:rPr>
          <w:rFonts w:ascii="Arial" w:hAnsi="Arial" w:cs="Arial"/>
        </w:rPr>
        <w:t xml:space="preserve"> </w:t>
      </w:r>
      <w:r w:rsidRPr="009B0133">
        <w:rPr>
          <w:rFonts w:ascii="Arial" w:hAnsi="Arial" w:cs="Arial"/>
        </w:rPr>
        <w:t xml:space="preserve">Met deze vier eenvoudige woorden roept Jezus ons op om als </w:t>
      </w:r>
      <w:r>
        <w:rPr>
          <w:rFonts w:ascii="Arial" w:hAnsi="Arial" w:cs="Arial"/>
        </w:rPr>
        <w:t>ge</w:t>
      </w:r>
      <w:r>
        <w:rPr>
          <w:rFonts w:ascii="Arial" w:hAnsi="Arial" w:cs="Arial"/>
        </w:rPr>
        <w:t>-</w:t>
      </w:r>
      <w:r>
        <w:rPr>
          <w:rFonts w:ascii="Arial" w:hAnsi="Arial" w:cs="Arial"/>
        </w:rPr>
        <w:t>meen</w:t>
      </w:r>
      <w:r w:rsidRPr="009B0133">
        <w:rPr>
          <w:rFonts w:ascii="Arial" w:hAnsi="Arial" w:cs="Arial"/>
        </w:rPr>
        <w:t xml:space="preserve">te 'tot Zijn gedachtenis' samen zijn maaltijd te gebruiken. De </w:t>
      </w:r>
      <w:r>
        <w:rPr>
          <w:rFonts w:ascii="Arial" w:hAnsi="Arial" w:cs="Arial"/>
        </w:rPr>
        <w:t>k</w:t>
      </w:r>
      <w:r w:rsidRPr="009B0133">
        <w:rPr>
          <w:rFonts w:ascii="Arial" w:hAnsi="Arial" w:cs="Arial"/>
        </w:rPr>
        <w:t xml:space="preserve">erkenraad nodigt alle gemeenteleden uit, jong en oud, evenals anderen die uit de Geest van Jezus willen leven om met elkaar de Maaltijd van de Heer te vieren tijdens de zondagmorgendienst. </w:t>
      </w:r>
    </w:p>
    <w:p w14:paraId="25022504" w14:textId="77777777" w:rsidR="007455E7" w:rsidRPr="009B0133" w:rsidRDefault="007455E7" w:rsidP="007455E7">
      <w:pPr>
        <w:pStyle w:val="Hoofdtekst"/>
        <w:ind w:left="567" w:right="567"/>
        <w:rPr>
          <w:rFonts w:ascii="Arial" w:hAnsi="Arial" w:cs="Arial"/>
        </w:rPr>
      </w:pPr>
      <w:r w:rsidRPr="009B0133">
        <w:rPr>
          <w:rFonts w:ascii="Arial" w:hAnsi="Arial" w:cs="Arial"/>
        </w:rPr>
        <w:t xml:space="preserve">Zo vieren wij met elkaar onze verbondenheid in Christus vanuit de verwachting van en het verlangen naar Gods Koninkrijk in onze wereld, een rechtvaardige samenleving gebaseerd op naastenliefde en wederzijds respect. </w:t>
      </w:r>
    </w:p>
    <w:p w14:paraId="5E52DC0C" w14:textId="77777777" w:rsidR="007455E7" w:rsidRPr="009B0133" w:rsidRDefault="007455E7" w:rsidP="007455E7">
      <w:pPr>
        <w:pStyle w:val="Hoofdtekst"/>
        <w:ind w:left="567" w:right="567"/>
        <w:rPr>
          <w:rFonts w:ascii="Arial" w:hAnsi="Arial" w:cs="Arial"/>
        </w:rPr>
      </w:pPr>
      <w:r>
        <w:rPr>
          <w:rFonts w:ascii="Arial" w:hAnsi="Arial" w:cs="Arial"/>
          <w:iCs/>
        </w:rPr>
        <w:t xml:space="preserve">De </w:t>
      </w:r>
      <w:r w:rsidRPr="009B0133">
        <w:rPr>
          <w:rFonts w:ascii="Arial" w:hAnsi="Arial" w:cs="Arial"/>
          <w:iCs/>
        </w:rPr>
        <w:t xml:space="preserve">Maaltijd van de Heer vindt lopend plaats. </w:t>
      </w:r>
      <w:r w:rsidRPr="009B0133">
        <w:rPr>
          <w:rFonts w:ascii="Arial" w:hAnsi="Arial" w:cs="Arial"/>
        </w:rPr>
        <w:t xml:space="preserve">De ouderling van dienst nodigt rij voor rij de </w:t>
      </w:r>
      <w:r w:rsidRPr="009B0133">
        <w:rPr>
          <w:rFonts w:ascii="Arial" w:hAnsi="Arial" w:cs="Arial"/>
          <w:iCs/>
        </w:rPr>
        <w:t xml:space="preserve">gemeenteleden uit naar voren te lopen. U </w:t>
      </w:r>
      <w:r w:rsidRPr="009B0133">
        <w:rPr>
          <w:rFonts w:ascii="Arial" w:hAnsi="Arial" w:cs="Arial"/>
        </w:rPr>
        <w:t xml:space="preserve">krijgt het brood op uw uitgestoken handpalm </w:t>
      </w:r>
      <w:r>
        <w:rPr>
          <w:rFonts w:ascii="Arial" w:hAnsi="Arial" w:cs="Arial"/>
        </w:rPr>
        <w:t>aange</w:t>
      </w:r>
      <w:r w:rsidRPr="009B0133">
        <w:rPr>
          <w:rFonts w:ascii="Arial" w:hAnsi="Arial" w:cs="Arial"/>
        </w:rPr>
        <w:t xml:space="preserve">reikt. De wijn staat klaar in kleine cupjes en u neemt die op uitnodiging van de diaken van de tafel. </w:t>
      </w:r>
    </w:p>
    <w:p w14:paraId="2BD0B125" w14:textId="77777777" w:rsidR="007455E7" w:rsidRPr="009B0133" w:rsidRDefault="007455E7" w:rsidP="007455E7">
      <w:pPr>
        <w:pStyle w:val="Hoofdtekst"/>
        <w:ind w:left="567" w:right="567"/>
        <w:rPr>
          <w:rFonts w:ascii="Arial" w:hAnsi="Arial" w:cs="Arial"/>
        </w:rPr>
      </w:pPr>
      <w:r>
        <w:rPr>
          <w:rFonts w:ascii="Arial" w:hAnsi="Arial" w:cs="Arial"/>
        </w:rPr>
        <w:t>n</w:t>
      </w:r>
      <w:r w:rsidRPr="009B0133">
        <w:rPr>
          <w:rFonts w:ascii="Arial" w:hAnsi="Arial" w:cs="Arial"/>
        </w:rPr>
        <w:t>amens de kerkenraad, Nel van Veen</w:t>
      </w:r>
    </w:p>
    <w:p w14:paraId="0028AACB" w14:textId="77777777" w:rsidR="007455E7" w:rsidRPr="009B0133" w:rsidRDefault="007455E7" w:rsidP="007455E7">
      <w:pPr>
        <w:pStyle w:val="Hoofdtekst"/>
        <w:ind w:left="567" w:right="567"/>
        <w:rPr>
          <w:rFonts w:ascii="Arial" w:hAnsi="Arial" w:cs="Arial"/>
        </w:rPr>
      </w:pPr>
    </w:p>
    <w:p w14:paraId="332CD2C3" w14:textId="3FB7DCDA" w:rsidR="007455E7" w:rsidRPr="009B0133" w:rsidRDefault="007455E7" w:rsidP="007455E7">
      <w:pPr>
        <w:pStyle w:val="Hoofdtekst"/>
        <w:ind w:left="567" w:right="567"/>
        <w:rPr>
          <w:rFonts w:ascii="Arial" w:hAnsi="Arial" w:cs="Arial"/>
        </w:rPr>
      </w:pPr>
      <w:r w:rsidRPr="009B0133">
        <w:rPr>
          <w:rFonts w:ascii="Arial" w:hAnsi="Arial" w:cs="Arial"/>
        </w:rPr>
        <w:t xml:space="preserve">In de dienst, waarin we de maaltijd van de Heer vieren, collecteren we voor </w:t>
      </w:r>
      <w:r>
        <w:rPr>
          <w:rFonts w:ascii="Arial" w:hAnsi="Arial" w:cs="Arial"/>
        </w:rPr>
        <w:t xml:space="preserve">de </w:t>
      </w:r>
      <w:r w:rsidRPr="009B0133">
        <w:rPr>
          <w:rFonts w:ascii="Arial" w:hAnsi="Arial" w:cs="Arial"/>
        </w:rPr>
        <w:t>Voedselbank</w:t>
      </w:r>
      <w:r>
        <w:rPr>
          <w:rFonts w:ascii="Arial" w:hAnsi="Arial" w:cs="Arial"/>
        </w:rPr>
        <w:t>.</w:t>
      </w:r>
      <w:r w:rsidRPr="009B0133">
        <w:rPr>
          <w:rFonts w:ascii="Arial" w:hAnsi="Arial" w:cs="Arial"/>
        </w:rPr>
        <w:t xml:space="preserve"> Daarnaast zamelen we voor of na de dienst ook goederen in voor de Voedselbank Zuidplas.</w:t>
      </w:r>
      <w:r>
        <w:rPr>
          <w:rFonts w:ascii="Arial" w:hAnsi="Arial" w:cs="Arial"/>
        </w:rPr>
        <w:t xml:space="preserve"> </w:t>
      </w:r>
      <w:r w:rsidRPr="009B0133">
        <w:rPr>
          <w:rFonts w:ascii="Arial" w:hAnsi="Arial" w:cs="Arial"/>
        </w:rPr>
        <w:t>Met dit gebaar maken we zichtbaar hoe we als gemeente onze overvloed kunnen delen met anderen. De Voedselbank Zuidplas is losgemaakt van de Voedselbank Rotterdam en heeft nog een tekort aan leveranciers en kan u</w:t>
      </w:r>
      <w:r>
        <w:rPr>
          <w:rFonts w:ascii="Arial" w:hAnsi="Arial" w:cs="Arial"/>
        </w:rPr>
        <w:t>w</w:t>
      </w:r>
      <w:r w:rsidRPr="009B0133">
        <w:rPr>
          <w:rFonts w:ascii="Arial" w:hAnsi="Arial" w:cs="Arial"/>
        </w:rPr>
        <w:t xml:space="preserve"> bijdrage dus zeer goed gebruiken.</w:t>
      </w:r>
    </w:p>
    <w:p w14:paraId="599E5257" w14:textId="4601AD30" w:rsidR="007455E7" w:rsidRPr="009B0133" w:rsidRDefault="007455E7" w:rsidP="007455E7">
      <w:pPr>
        <w:pStyle w:val="Hoofdtekst"/>
        <w:ind w:left="567" w:right="567"/>
        <w:rPr>
          <w:rFonts w:ascii="Arial" w:hAnsi="Arial" w:cs="Arial"/>
        </w:rPr>
      </w:pPr>
      <w:r w:rsidRPr="009B0133">
        <w:rPr>
          <w:rFonts w:ascii="Arial" w:hAnsi="Arial" w:cs="Arial"/>
        </w:rPr>
        <w:t xml:space="preserve">De volgende producten zijn meer dan welkom:                     </w:t>
      </w:r>
    </w:p>
    <w:p w14:paraId="29C9B11E" w14:textId="42216785" w:rsidR="007455E7" w:rsidRDefault="007455E7" w:rsidP="007455E7">
      <w:pPr>
        <w:pStyle w:val="Hoofdtekst"/>
        <w:ind w:left="567" w:right="567"/>
        <w:rPr>
          <w:rFonts w:ascii="Arial" w:hAnsi="Arial" w:cs="Arial"/>
        </w:rPr>
      </w:pPr>
      <w:r w:rsidRPr="009B0133">
        <w:rPr>
          <w:rFonts w:ascii="Arial" w:hAnsi="Arial" w:cs="Arial"/>
        </w:rPr>
        <w:t xml:space="preserve">groenten of fruit in blik of pot   </w:t>
      </w:r>
      <w:r>
        <w:rPr>
          <w:rFonts w:ascii="Arial" w:hAnsi="Arial" w:cs="Arial"/>
        </w:rPr>
        <w:tab/>
      </w:r>
      <w:r w:rsidRPr="009B0133">
        <w:rPr>
          <w:rFonts w:ascii="Arial" w:hAnsi="Arial" w:cs="Arial"/>
        </w:rPr>
        <w:t xml:space="preserve">maaltijdsoepen  </w:t>
      </w:r>
      <w:r>
        <w:rPr>
          <w:rFonts w:ascii="Arial" w:hAnsi="Arial" w:cs="Arial"/>
        </w:rPr>
        <w:tab/>
      </w:r>
      <w:r>
        <w:rPr>
          <w:rFonts w:ascii="Arial" w:hAnsi="Arial" w:cs="Arial"/>
        </w:rPr>
        <w:tab/>
      </w:r>
      <w:r>
        <w:rPr>
          <w:rFonts w:ascii="Arial" w:hAnsi="Arial" w:cs="Arial"/>
        </w:rPr>
        <w:tab/>
      </w:r>
      <w:r w:rsidRPr="009B0133">
        <w:rPr>
          <w:rFonts w:ascii="Arial" w:hAnsi="Arial" w:cs="Arial"/>
        </w:rPr>
        <w:t xml:space="preserve">pakjes zuurkool      </w:t>
      </w:r>
      <w:r>
        <w:rPr>
          <w:rFonts w:ascii="Arial" w:hAnsi="Arial" w:cs="Arial"/>
        </w:rPr>
        <w:tab/>
      </w:r>
      <w:r>
        <w:rPr>
          <w:rFonts w:ascii="Arial" w:hAnsi="Arial" w:cs="Arial"/>
        </w:rPr>
        <w:tab/>
      </w:r>
      <w:r w:rsidRPr="009B0133">
        <w:rPr>
          <w:rFonts w:ascii="Arial" w:hAnsi="Arial" w:cs="Arial"/>
        </w:rPr>
        <w:t>olijfolie</w:t>
      </w:r>
    </w:p>
    <w:p w14:paraId="399C99C0" w14:textId="168D369B" w:rsidR="007455E7" w:rsidRDefault="007455E7" w:rsidP="007455E7">
      <w:pPr>
        <w:pStyle w:val="Hoofdtekst"/>
        <w:ind w:left="567" w:right="567"/>
        <w:rPr>
          <w:rFonts w:ascii="Arial" w:hAnsi="Arial" w:cs="Arial"/>
        </w:rPr>
      </w:pPr>
      <w:r w:rsidRPr="009B0133">
        <w:rPr>
          <w:rFonts w:ascii="Arial" w:hAnsi="Arial" w:cs="Arial"/>
        </w:rPr>
        <w:t>tomatenblokjes in blik</w:t>
      </w:r>
      <w:r w:rsidRPr="009B0133">
        <w:rPr>
          <w:rFonts w:ascii="Arial" w:hAnsi="Arial" w:cs="Arial"/>
        </w:rPr>
        <w:tab/>
        <w:t xml:space="preserve">       </w:t>
      </w:r>
      <w:r>
        <w:rPr>
          <w:rFonts w:ascii="Arial" w:hAnsi="Arial" w:cs="Arial"/>
        </w:rPr>
        <w:tab/>
      </w:r>
      <w:r>
        <w:rPr>
          <w:rFonts w:ascii="Arial" w:hAnsi="Arial" w:cs="Arial"/>
        </w:rPr>
        <w:tab/>
      </w:r>
      <w:r>
        <w:rPr>
          <w:rFonts w:ascii="Arial" w:hAnsi="Arial" w:cs="Arial"/>
        </w:rPr>
        <w:tab/>
      </w:r>
      <w:r w:rsidRPr="009B0133">
        <w:rPr>
          <w:rFonts w:ascii="Arial" w:hAnsi="Arial" w:cs="Arial"/>
        </w:rPr>
        <w:t xml:space="preserve">vis in blik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B0133">
        <w:rPr>
          <w:rFonts w:ascii="Arial" w:hAnsi="Arial" w:cs="Arial"/>
        </w:rPr>
        <w:t>koffie of thee</w:t>
      </w:r>
      <w:r w:rsidRPr="009B0133">
        <w:rPr>
          <w:rFonts w:ascii="Arial" w:hAnsi="Arial" w:cs="Arial"/>
        </w:rPr>
        <w:tab/>
      </w:r>
      <w:r>
        <w:rPr>
          <w:rFonts w:ascii="Arial" w:hAnsi="Arial" w:cs="Arial"/>
        </w:rPr>
        <w:t xml:space="preserve">        </w:t>
      </w:r>
      <w:r>
        <w:rPr>
          <w:rFonts w:ascii="Arial" w:hAnsi="Arial" w:cs="Arial"/>
        </w:rPr>
        <w:tab/>
      </w:r>
      <w:r>
        <w:rPr>
          <w:rFonts w:ascii="Arial" w:hAnsi="Arial" w:cs="Arial"/>
        </w:rPr>
        <w:tab/>
      </w:r>
      <w:r w:rsidRPr="009B0133">
        <w:rPr>
          <w:rFonts w:ascii="Arial" w:hAnsi="Arial" w:cs="Arial"/>
        </w:rPr>
        <w:t>couscous</w:t>
      </w:r>
    </w:p>
    <w:p w14:paraId="47C32A06" w14:textId="42749141" w:rsidR="007455E7" w:rsidRPr="009B0133" w:rsidRDefault="007455E7" w:rsidP="007455E7">
      <w:pPr>
        <w:pStyle w:val="Hoofdtekst"/>
        <w:ind w:left="567" w:right="567"/>
        <w:rPr>
          <w:rFonts w:ascii="Arial" w:hAnsi="Arial" w:cs="Arial"/>
        </w:rPr>
      </w:pPr>
      <w:r>
        <w:rPr>
          <w:rFonts w:ascii="Arial" w:hAnsi="Arial" w:cs="Arial"/>
        </w:rPr>
        <w:t>p</w:t>
      </w:r>
      <w:r w:rsidRPr="009B0133">
        <w:rPr>
          <w:rFonts w:ascii="Arial" w:hAnsi="Arial" w:cs="Arial"/>
        </w:rPr>
        <w:t xml:space="preserve">astasauzen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B0133">
        <w:rPr>
          <w:rFonts w:ascii="Arial" w:hAnsi="Arial" w:cs="Arial"/>
        </w:rPr>
        <w:t xml:space="preserve">spaghetti (volkoren) </w:t>
      </w:r>
      <w:r w:rsidRPr="009B0133">
        <w:rPr>
          <w:rFonts w:ascii="Arial" w:hAnsi="Arial" w:cs="Arial"/>
        </w:rPr>
        <w:tab/>
      </w:r>
      <w:r>
        <w:rPr>
          <w:rFonts w:ascii="Arial" w:hAnsi="Arial" w:cs="Arial"/>
        </w:rPr>
        <w:tab/>
      </w:r>
      <w:r w:rsidRPr="009B0133">
        <w:rPr>
          <w:rFonts w:ascii="Arial" w:hAnsi="Arial" w:cs="Arial"/>
        </w:rPr>
        <w:t xml:space="preserve">zilvervliesrijst          </w:t>
      </w:r>
      <w:r>
        <w:rPr>
          <w:rFonts w:ascii="Arial" w:hAnsi="Arial" w:cs="Arial"/>
        </w:rPr>
        <w:tab/>
      </w:r>
      <w:r>
        <w:rPr>
          <w:rFonts w:ascii="Arial" w:hAnsi="Arial" w:cs="Arial"/>
        </w:rPr>
        <w:tab/>
      </w:r>
      <w:r>
        <w:rPr>
          <w:rFonts w:ascii="Arial" w:hAnsi="Arial" w:cs="Arial"/>
        </w:rPr>
        <w:t>m</w:t>
      </w:r>
      <w:r w:rsidRPr="009B0133">
        <w:rPr>
          <w:rFonts w:ascii="Arial" w:hAnsi="Arial" w:cs="Arial"/>
        </w:rPr>
        <w:t xml:space="preserve">acaroni   </w:t>
      </w:r>
    </w:p>
    <w:p w14:paraId="5F46430E" w14:textId="56BDAEEE" w:rsidR="00785C29" w:rsidRDefault="007455E7" w:rsidP="005E12CF">
      <w:pPr>
        <w:pStyle w:val="Hoofdtekst"/>
        <w:ind w:left="567" w:right="567"/>
        <w:rPr>
          <w:rFonts w:ascii="Arial" w:hAnsi="Arial" w:cs="Arial"/>
        </w:rPr>
      </w:pPr>
      <w:r>
        <w:rPr>
          <w:rFonts w:ascii="Arial" w:hAnsi="Arial" w:cs="Arial"/>
        </w:rPr>
        <w:t>n</w:t>
      </w:r>
      <w:r w:rsidRPr="009B0133">
        <w:rPr>
          <w:rFonts w:ascii="Arial" w:hAnsi="Arial" w:cs="Arial"/>
        </w:rPr>
        <w:t>amens de diaconie</w:t>
      </w:r>
      <w:r>
        <w:rPr>
          <w:rFonts w:ascii="Arial" w:hAnsi="Arial" w:cs="Arial"/>
        </w:rPr>
        <w:t>,</w:t>
      </w:r>
      <w:r w:rsidRPr="009B0133">
        <w:rPr>
          <w:rFonts w:ascii="Arial" w:hAnsi="Arial" w:cs="Arial"/>
        </w:rPr>
        <w:t xml:space="preserve"> Gijs Esveldt</w:t>
      </w:r>
    </w:p>
    <w:p w14:paraId="76DDEFF9" w14:textId="3C0CD692" w:rsidR="00184CEA" w:rsidRPr="00316915" w:rsidRDefault="00184CEA" w:rsidP="00CC3010">
      <w:pPr>
        <w:pStyle w:val="Hoofdtekst"/>
        <w:ind w:left="567" w:right="567"/>
        <w:rPr>
          <w:rFonts w:ascii="Arial" w:hAnsi="Arial" w:cs="Arial"/>
        </w:rPr>
      </w:pPr>
      <w:r>
        <w:rPr>
          <w:rFonts w:ascii="Arial" w:hAnsi="Arial" w:cs="Arial"/>
        </w:rPr>
        <w:t>________________________________</w:t>
      </w:r>
      <w:r w:rsidR="00AD71E7">
        <w:rPr>
          <w:rFonts w:ascii="Arial" w:hAnsi="Arial" w:cs="Arial"/>
        </w:rPr>
        <w:t>_</w:t>
      </w:r>
      <w:r>
        <w:rPr>
          <w:rFonts w:ascii="Arial" w:hAnsi="Arial" w:cs="Arial"/>
        </w:rPr>
        <w:t>_________________________________________</w:t>
      </w:r>
    </w:p>
    <w:p w14:paraId="30E3F0FC" w14:textId="77777777" w:rsidR="00E275A3" w:rsidRDefault="00E275A3" w:rsidP="0016463C">
      <w:pPr>
        <w:ind w:left="567" w:right="567"/>
        <w:rPr>
          <w:rFonts w:cs="Arial"/>
          <w:b/>
          <w:bCs/>
          <w:sz w:val="24"/>
          <w:szCs w:val="24"/>
        </w:rPr>
      </w:pPr>
      <w:bookmarkStart w:id="2" w:name="_Hlk96066419"/>
      <w:bookmarkStart w:id="3" w:name="_Hlk83372857"/>
      <w:bookmarkEnd w:id="1"/>
    </w:p>
    <w:p w14:paraId="39563343" w14:textId="77777777" w:rsidR="00E275A3" w:rsidRDefault="00E275A3" w:rsidP="0016463C">
      <w:pPr>
        <w:ind w:left="567" w:right="567"/>
        <w:rPr>
          <w:rFonts w:cs="Arial"/>
          <w:b/>
          <w:bCs/>
          <w:sz w:val="24"/>
          <w:szCs w:val="24"/>
        </w:rPr>
      </w:pPr>
    </w:p>
    <w:p w14:paraId="3B4C1B6B" w14:textId="33A0C299" w:rsidR="004B0C13" w:rsidRPr="00425C79" w:rsidRDefault="004B0C13" w:rsidP="0016463C">
      <w:pPr>
        <w:ind w:left="567" w:right="567"/>
      </w:pPr>
      <w:r>
        <w:rPr>
          <w:rFonts w:cs="Arial"/>
          <w:b/>
          <w:bCs/>
          <w:sz w:val="24"/>
          <w:szCs w:val="24"/>
        </w:rPr>
        <w:lastRenderedPageBreak/>
        <w:t xml:space="preserve">OM </w:t>
      </w:r>
      <w:r w:rsidR="007004B9">
        <w:rPr>
          <w:rFonts w:cs="Arial"/>
          <w:b/>
          <w:bCs/>
          <w:sz w:val="24"/>
          <w:szCs w:val="24"/>
        </w:rPr>
        <w:t>MEE TE VIEREN</w:t>
      </w:r>
    </w:p>
    <w:p w14:paraId="153022C4" w14:textId="77777777" w:rsidR="004221B5" w:rsidRDefault="004B0C13" w:rsidP="0016463C">
      <w:pPr>
        <w:ind w:left="567" w:right="567"/>
      </w:pPr>
      <w:r>
        <w:rPr>
          <w:rFonts w:cs="Arial"/>
          <w:bCs/>
        </w:rPr>
        <w:t xml:space="preserve">Voor het online meevieren kunt u kijken op: </w:t>
      </w:r>
    </w:p>
    <w:p w14:paraId="72B26FE6" w14:textId="77777777" w:rsidR="00466F73" w:rsidRPr="00466F73" w:rsidRDefault="00000000" w:rsidP="0016463C">
      <w:pPr>
        <w:ind w:left="567" w:right="567"/>
        <w:rPr>
          <w:rFonts w:ascii="Segoe UI" w:eastAsia="Times New Roman" w:hAnsi="Segoe UI" w:cs="Segoe UI"/>
          <w:b/>
          <w:bCs/>
          <w:sz w:val="24"/>
          <w:szCs w:val="24"/>
          <w:lang w:eastAsia="nl-NL"/>
        </w:rPr>
      </w:pPr>
      <w:sdt>
        <w:sdtPr>
          <w:rPr>
            <w:rStyle w:val="OpmaakprofielZBtekstvakChar"/>
            <w:b/>
            <w:bCs/>
            <w:sz w:val="24"/>
            <w:szCs w:val="24"/>
          </w:rPr>
          <w:id w:val="-596484903"/>
          <w:placeholder>
            <w:docPart w:val="B7B3FF24342F4396AFEA98BA7467BFCF"/>
          </w:placeholder>
        </w:sdtPr>
        <w:sdtEndPr>
          <w:rPr>
            <w:rStyle w:val="Standaardalinea-lettertype"/>
            <w:b w:val="0"/>
            <w:bCs w:val="0"/>
            <w:sz w:val="22"/>
            <w:szCs w:val="22"/>
          </w:rPr>
        </w:sdtEndPr>
        <w:sdtContent>
          <w:r w:rsidR="00466F73">
            <w:t xml:space="preserve">https://kerkdienstgemist.nl/stations/2146-Gereformeerde-kerk-Zevenhuizen-Moerkapelle. </w:t>
          </w:r>
        </w:sdtContent>
      </w:sdt>
    </w:p>
    <w:p w14:paraId="1FCE20DE" w14:textId="3A6596F6" w:rsidR="00466F73" w:rsidRPr="00695E1C" w:rsidRDefault="00466F73" w:rsidP="007004B9">
      <w:pPr>
        <w:ind w:left="567" w:right="567"/>
        <w:jc w:val="both"/>
        <w:rPr>
          <w:rFonts w:eastAsia="MS Mincho" w:cs="Arial"/>
          <w:b/>
          <w:color w:val="000000"/>
          <w:sz w:val="24"/>
          <w:szCs w:val="24"/>
          <w:lang w:eastAsia="nl-NL"/>
        </w:rPr>
      </w:pPr>
      <w:bookmarkStart w:id="4" w:name="_Hlk58526510"/>
      <w:bookmarkEnd w:id="2"/>
      <w:bookmarkEnd w:id="3"/>
      <w:r>
        <w:rPr>
          <w:rFonts w:eastAsia="MS Mincho" w:cs="Arial"/>
          <w:color w:val="000000"/>
          <w:sz w:val="24"/>
          <w:szCs w:val="24"/>
          <w:lang w:eastAsia="nl-NL"/>
        </w:rPr>
        <w:t>_________________________________________________________________</w:t>
      </w:r>
      <w:r w:rsidR="00FC2B4C">
        <w:rPr>
          <w:rFonts w:eastAsia="MS Mincho" w:cs="Arial"/>
          <w:color w:val="000000"/>
          <w:sz w:val="24"/>
          <w:szCs w:val="24"/>
          <w:lang w:eastAsia="nl-NL"/>
        </w:rPr>
        <w:t>_</w:t>
      </w:r>
      <w:r>
        <w:rPr>
          <w:rFonts w:eastAsia="MS Mincho" w:cs="Arial"/>
          <w:color w:val="000000"/>
          <w:sz w:val="24"/>
          <w:szCs w:val="24"/>
          <w:lang w:eastAsia="nl-NL"/>
        </w:rPr>
        <w:t>_</w:t>
      </w:r>
      <w:r>
        <w:rPr>
          <w:rFonts w:eastAsia="MS Mincho" w:cs="Arial"/>
          <w:b/>
          <w:color w:val="000000"/>
          <w:sz w:val="24"/>
          <w:szCs w:val="24"/>
          <w:lang w:eastAsia="nl-NL"/>
        </w:rPr>
        <w:t xml:space="preserve">         </w:t>
      </w:r>
    </w:p>
    <w:p w14:paraId="41CFA397" w14:textId="77777777" w:rsidR="00466F73" w:rsidRDefault="00466F73" w:rsidP="0016463C">
      <w:pPr>
        <w:tabs>
          <w:tab w:val="left" w:pos="-1440"/>
          <w:tab w:val="left" w:pos="1122"/>
          <w:tab w:val="left" w:pos="4536"/>
        </w:tabs>
        <w:spacing w:before="80" w:after="60"/>
        <w:ind w:left="567" w:right="567"/>
        <w:rPr>
          <w:rFonts w:ascii="Comic Sans MS" w:eastAsia="MS Mincho" w:hAnsi="Comic Sans MS" w:cs="Arial"/>
          <w:b/>
          <w:color w:val="000000"/>
          <w:spacing w:val="-2"/>
          <w:sz w:val="28"/>
          <w:szCs w:val="28"/>
          <w:lang w:eastAsia="nl-NL"/>
        </w:rPr>
      </w:pPr>
    </w:p>
    <w:p w14:paraId="12816D9E" w14:textId="77777777" w:rsidR="00874F5C" w:rsidRDefault="00874F5C" w:rsidP="0016463C">
      <w:pPr>
        <w:tabs>
          <w:tab w:val="left" w:pos="-1440"/>
          <w:tab w:val="left" w:pos="1122"/>
          <w:tab w:val="left" w:pos="4536"/>
        </w:tabs>
        <w:spacing w:before="80" w:after="60"/>
        <w:ind w:left="567" w:right="567"/>
        <w:rPr>
          <w:rFonts w:ascii="Comic Sans MS" w:eastAsia="MS Mincho" w:hAnsi="Comic Sans MS" w:cs="Arial"/>
          <w:b/>
          <w:color w:val="000000"/>
          <w:spacing w:val="-2"/>
          <w:sz w:val="28"/>
          <w:szCs w:val="28"/>
          <w:lang w:eastAsia="nl-NL"/>
        </w:rPr>
      </w:pPr>
    </w:p>
    <w:p w14:paraId="09C3ACBC" w14:textId="77777777" w:rsidR="0016463C" w:rsidRDefault="00E45072" w:rsidP="0016463C">
      <w:pPr>
        <w:tabs>
          <w:tab w:val="left" w:pos="-1440"/>
          <w:tab w:val="left" w:pos="1122"/>
          <w:tab w:val="left" w:pos="4536"/>
        </w:tabs>
        <w:spacing w:before="80" w:after="60"/>
        <w:jc w:val="center"/>
        <w:rPr>
          <w:rFonts w:ascii="Comic Sans MS" w:eastAsia="MS Mincho" w:hAnsi="Comic Sans MS" w:cs="Arial"/>
          <w:b/>
          <w:color w:val="000000"/>
          <w:spacing w:val="-2"/>
          <w:sz w:val="28"/>
          <w:szCs w:val="28"/>
          <w:lang w:eastAsia="nl-NL"/>
        </w:rPr>
      </w:pPr>
      <w:r>
        <w:rPr>
          <w:rFonts w:ascii="Comic Sans MS" w:eastAsia="MS Mincho" w:hAnsi="Comic Sans MS" w:cs="Arial"/>
          <w:b/>
          <w:color w:val="000000"/>
          <w:spacing w:val="-2"/>
          <w:sz w:val="28"/>
          <w:szCs w:val="28"/>
          <w:lang w:eastAsia="nl-NL"/>
        </w:rPr>
        <w:t>Om vooruit te kijken</w:t>
      </w:r>
    </w:p>
    <w:p w14:paraId="54035710" w14:textId="77777777" w:rsidR="00C70D6B" w:rsidRDefault="00C70D6B" w:rsidP="0016463C">
      <w:pPr>
        <w:tabs>
          <w:tab w:val="left" w:pos="-1440"/>
          <w:tab w:val="left" w:pos="1122"/>
          <w:tab w:val="left" w:pos="4536"/>
        </w:tabs>
        <w:spacing w:before="80" w:after="60"/>
        <w:jc w:val="center"/>
        <w:rPr>
          <w:rFonts w:ascii="Comic Sans MS" w:eastAsia="MS Mincho" w:hAnsi="Comic Sans MS" w:cs="Arial"/>
          <w:b/>
          <w:color w:val="000000"/>
          <w:spacing w:val="-2"/>
          <w:sz w:val="28"/>
          <w:szCs w:val="28"/>
          <w:lang w:eastAsia="nl-NL"/>
        </w:rPr>
      </w:pPr>
    </w:p>
    <w:p w14:paraId="0736EA31" w14:textId="5997F78D" w:rsidR="00F01815" w:rsidRDefault="0077643F" w:rsidP="00877F2D">
      <w:pPr>
        <w:tabs>
          <w:tab w:val="left" w:pos="-1440"/>
        </w:tabs>
        <w:spacing w:before="80" w:after="60"/>
        <w:rPr>
          <w:rFonts w:eastAsia="MS Mincho" w:cs="Arial"/>
          <w:color w:val="000000"/>
          <w:spacing w:val="-2"/>
          <w:lang w:eastAsia="nl-NL"/>
        </w:rPr>
      </w:pPr>
      <w:r>
        <w:rPr>
          <w:rFonts w:eastAsia="MS Mincho" w:cs="Arial"/>
          <w:b/>
          <w:color w:val="000000"/>
          <w:spacing w:val="-2"/>
          <w:sz w:val="24"/>
          <w:szCs w:val="24"/>
          <w:lang w:eastAsia="nl-NL"/>
        </w:rPr>
        <w:t>EREDIENST</w:t>
      </w:r>
      <w:r w:rsidRPr="00180754">
        <w:rPr>
          <w:rFonts w:eastAsia="MS Mincho" w:cs="Arial"/>
          <w:b/>
          <w:spacing w:val="-2"/>
          <w:sz w:val="24"/>
          <w:szCs w:val="24"/>
          <w:lang w:eastAsia="nl-NL"/>
        </w:rPr>
        <w:t xml:space="preserve">   </w:t>
      </w:r>
      <w:sdt>
        <w:sdtPr>
          <w:rPr>
            <w:rFonts w:eastAsia="MS Mincho" w:cs="Arial"/>
            <w:b/>
            <w:spacing w:val="-2"/>
            <w:sz w:val="24"/>
            <w:szCs w:val="24"/>
            <w:lang w:eastAsia="nl-NL"/>
          </w:rPr>
          <w:id w:val="240993988"/>
          <w:placeholder>
            <w:docPart w:val="CDDC0F1424FA4C67BEE92A4A59152F12"/>
          </w:placeholder>
          <w:date w:fullDate="2026-09-06T00:00:00Z">
            <w:dateFormat w:val="d MMMM "/>
            <w:lid w:val="nl-NL"/>
            <w:storeMappedDataAs w:val="dateTime"/>
            <w:calendar w:val="gregorian"/>
          </w:date>
        </w:sdtPr>
        <w:sdtContent>
          <w:r w:rsidR="00677CBD">
            <w:rPr>
              <w:rFonts w:eastAsia="MS Mincho" w:cs="Arial"/>
              <w:b/>
              <w:spacing w:val="-2"/>
              <w:sz w:val="24"/>
              <w:szCs w:val="24"/>
              <w:lang w:eastAsia="nl-NL"/>
            </w:rPr>
            <w:t xml:space="preserve">6 september </w:t>
          </w:r>
        </w:sdtContent>
      </w:sdt>
      <w:r>
        <w:rPr>
          <w:rFonts w:eastAsia="MS Mincho" w:cs="Arial"/>
          <w:b/>
          <w:spacing w:val="-2"/>
          <w:sz w:val="24"/>
          <w:szCs w:val="24"/>
          <w:lang w:eastAsia="nl-NL"/>
        </w:rPr>
        <w:t xml:space="preserve"> </w:t>
      </w:r>
      <w:r w:rsidRPr="00180754">
        <w:rPr>
          <w:rFonts w:eastAsia="MS Mincho" w:cs="Arial"/>
          <w:b/>
          <w:spacing w:val="-2"/>
          <w:sz w:val="24"/>
          <w:szCs w:val="24"/>
          <w:lang w:eastAsia="nl-NL"/>
        </w:rPr>
        <w:t xml:space="preserve"> </w:t>
      </w:r>
      <w:r w:rsidR="00DA21D9">
        <w:rPr>
          <w:rFonts w:eastAsia="MS Mincho" w:cs="Arial"/>
          <w:b/>
          <w:spacing w:val="-2"/>
          <w:sz w:val="24"/>
          <w:szCs w:val="24"/>
          <w:lang w:eastAsia="nl-NL"/>
        </w:rPr>
        <w:t>9.30</w:t>
      </w:r>
      <w:r>
        <w:rPr>
          <w:rFonts w:eastAsia="MS Mincho" w:cs="Arial"/>
          <w:b/>
          <w:spacing w:val="-2"/>
          <w:sz w:val="24"/>
          <w:szCs w:val="24"/>
          <w:lang w:eastAsia="nl-NL"/>
        </w:rPr>
        <w:t xml:space="preserve">  uur</w:t>
      </w:r>
    </w:p>
    <w:p w14:paraId="460609E9" w14:textId="099518BB" w:rsidR="00CB0985" w:rsidRPr="0016463C" w:rsidRDefault="00CB0985" w:rsidP="00877F2D">
      <w:pPr>
        <w:tabs>
          <w:tab w:val="left" w:pos="-1440"/>
        </w:tabs>
        <w:spacing w:before="80" w:after="60"/>
        <w:rPr>
          <w:rFonts w:ascii="Comic Sans MS" w:eastAsia="MS Mincho" w:hAnsi="Comic Sans MS" w:cs="Arial"/>
          <w:b/>
          <w:color w:val="000000"/>
          <w:spacing w:val="-2"/>
          <w:sz w:val="28"/>
          <w:szCs w:val="28"/>
          <w:lang w:eastAsia="nl-NL"/>
        </w:rPr>
      </w:pPr>
      <w:r w:rsidRPr="00312C74">
        <w:rPr>
          <w:rFonts w:eastAsia="MS Mincho" w:cs="Arial"/>
          <w:color w:val="000000"/>
          <w:spacing w:val="-2"/>
          <w:lang w:eastAsia="nl-NL"/>
        </w:rPr>
        <w:t>voorganger:</w:t>
      </w:r>
      <w:r w:rsidR="00877F2D">
        <w:rPr>
          <w:rFonts w:eastAsia="MS Mincho" w:cs="Arial"/>
          <w:color w:val="000000"/>
          <w:spacing w:val="-2"/>
          <w:lang w:eastAsia="nl-NL"/>
        </w:rPr>
        <w:tab/>
      </w:r>
      <w:r w:rsidR="00877F2D">
        <w:rPr>
          <w:rFonts w:eastAsia="MS Mincho" w:cs="Arial"/>
          <w:color w:val="000000"/>
          <w:spacing w:val="-2"/>
          <w:lang w:eastAsia="nl-NL"/>
        </w:rPr>
        <w:tab/>
      </w:r>
      <w:r w:rsidR="00877F2D">
        <w:rPr>
          <w:rFonts w:eastAsia="MS Mincho" w:cs="Arial"/>
          <w:color w:val="000000"/>
          <w:spacing w:val="-2"/>
          <w:lang w:eastAsia="nl-NL"/>
        </w:rPr>
        <w:tab/>
      </w:r>
      <w:r w:rsidR="003851A8">
        <w:rPr>
          <w:rFonts w:eastAsia="MS Mincho" w:cs="Arial"/>
          <w:color w:val="000000"/>
          <w:spacing w:val="-2"/>
          <w:lang w:eastAsia="nl-NL"/>
        </w:rPr>
        <w:tab/>
      </w:r>
      <w:r w:rsidR="003851A8">
        <w:rPr>
          <w:rFonts w:eastAsia="MS Mincho" w:cs="Arial"/>
          <w:color w:val="000000"/>
          <w:spacing w:val="-2"/>
          <w:lang w:eastAsia="nl-NL"/>
        </w:rPr>
        <w:tab/>
      </w:r>
      <w:r w:rsidR="00877F2D">
        <w:rPr>
          <w:rFonts w:eastAsia="MS Mincho" w:cs="Arial"/>
          <w:color w:val="000000"/>
          <w:spacing w:val="-2"/>
          <w:lang w:eastAsia="nl-NL"/>
        </w:rPr>
        <w:tab/>
      </w:r>
      <w:sdt>
        <w:sdtPr>
          <w:rPr>
            <w:rFonts w:eastAsia="MS Mincho" w:cs="Arial"/>
            <w:color w:val="000000"/>
            <w:spacing w:val="-2"/>
            <w:lang w:eastAsia="nl-NL"/>
          </w:rPr>
          <w:alias w:val="voorganger"/>
          <w:tag w:val="voorganger"/>
          <w:id w:val="1014496381"/>
          <w:lock w:val="sdtLocked"/>
          <w:placeholder>
            <w:docPart w:val="CD78E533EBE9471B8B424351959336F4"/>
          </w:placeholder>
          <w:comboBox>
            <w:listItem w:value="Kies een item."/>
            <w:listItem w:displayText="ds. R.L. Algera uit Zoetermeer" w:value="ds. R.L. Algera uit Zoetermeer"/>
            <w:listItem w:displayText="ds. M.A. van Bokhoven uit 's-Hertogenbosch" w:value="ds. M.A. van Bokhoven uit 's-Hertogenbosch"/>
            <w:listItem w:displayText="ds. F. Bos uit Waddinxveen" w:value="ds. F. Bos uit Waddinxveen"/>
            <w:listItem w:displayText="ds. Annette Bosma" w:value="ds. Annette Bosma"/>
            <w:listItem w:displayText="ds. A.C. Bosma uit Den Haag" w:value="ds. A.C. Bosma uit Den Haag"/>
            <w:listItem w:displayText="ds. A.M.D. van Briemen uit Alphen aan den Rijn" w:value="ds. A.M.D. van Briemen uit Alphen aan den Rijn"/>
            <w:listItem w:displayText="ds. K.W. Broos uit Rotterdam" w:value="ds. K.W. Broos uit Rotterdam"/>
            <w:listItem w:displayText="dr. E. Cossee uit Rotterdam" w:value="dr. E. Cossee uit Rotterdam"/>
            <w:listItem w:displayText="ds. M.A. Doolaard - van Verseveld " w:value="ds. M.A. Doolaard - van Verseveld "/>
            <w:listItem w:displayText="ds. T. Fossen uit Amersfoort" w:value="ds. T. Fossen uit Amersfoort"/>
            <w:listItem w:displayText="ds. M.W. Gehrels uit Ter aar" w:value="ds. M.W. Gehrels uit Ter aar"/>
            <w:listItem w:displayText="ds. G. Geitenbeek uit waddinxveen" w:value="ds. G. Geitenbeek uit waddinxveen"/>
            <w:listItem w:displayText="ds. E.A. van Halsema uit Rotterdam" w:value="ds. E.A. van Halsema uit Rotterdam"/>
            <w:listItem w:displayText="Ds. I. Hogeweg uit Capelle a/d IJssel" w:value="Ds. I. Hogeweg uit Capelle a/d IJssel"/>
            <w:listItem w:displayText="ds. H. IJzerman uit Rotterdam" w:value="ds. H. IJzerman uit Rotterdam"/>
            <w:listItem w:displayText="pastor J.W. Immerzeel uit Vlaardingen" w:value="pastor J.W. Immerzeel uit Vlaardingen"/>
            <w:listItem w:displayText="drs. L.J. Koning - Polet uit Gouda" w:value="drs. L.J. Koning - Polet uit Gouda"/>
            <w:listItem w:displayText="ds. R. Klijnsma uit Pijnacker" w:value="ds. R. Klijnsma uit Pijnacker"/>
            <w:listItem w:displayText="ds. G. van 't Kruis uit Boskoop" w:value="ds. G. van 't Kruis uit Boskoop"/>
            <w:listItem w:displayText="ds. Nico de Lange uit Nieuwendijk" w:value="ds. Nico de Lange uit Nieuwendijk"/>
            <w:listItem w:displayText="ds. J.H. Langelaar uit Tempel" w:value="ds. J.H. Langelaar uit Tempel"/>
            <w:listItem w:displayText="ds. J.W. Leurgans uit " w:value="ds. J.W. Leurgans uit "/>
            <w:listItem w:displayText="Ds. C.C.A. Melgers uit Waddinxveen" w:value="Ds. C.C.A. Melgers uit Waddinxveen"/>
            <w:listItem w:displayText="ds. P.J. van Midden uit Bergambacht" w:value="ds. P.J. van Midden uit Bergambacht"/>
            <w:listItem w:displayText="drs. J.B. Mulder uit Wormerveer " w:value="drs. J.B. Mulder uit Wormerveer "/>
            <w:listItem w:displayText="ds. L.I. Nagelkerke-van Wieringen uit Nieuwerkerk aan den IJssel" w:value="ds. L.I. Nagelkerke-van Wieringen uit Nieuwerkerk aan den IJssel"/>
            <w:listItem w:displayText="ds. C. Nicolay uit Heereveen" w:value="ds. C. Nicolay uit Heereveen"/>
            <w:listItem w:displayText="drs. A.D. Noordam uit Dordrecht" w:value="drs. A.D. Noordam uit Dordrecht"/>
            <w:listItem w:displayText="ds. A.F. de Oude uit Mijdrecht " w:value="ds. A.F. de Oude uit Mijdrecht "/>
            <w:listItem w:displayText="ds. H.J. Overeem uit Waddinxveen" w:value="ds. H.J. Overeem uit Waddinxveen"/>
            <w:listItem w:displayText="ds. R.P. van der Plicht uit Moordrecht" w:value="ds. R.P. van der Plicht uit Moordrecht"/>
            <w:listItem w:displayText="ds. F.C. de Ronde uit Barendrecht" w:value="ds. F.C. de Ronde uit Barendrecht"/>
            <w:listItem w:displayText="ds. L.M. Schermers uit Capelle aan den IJssel" w:value="ds. L.M. Schermers uit Capelle aan den IJssel"/>
            <w:listItem w:displayText="ds. A. ter Schuur-van der Plicht uit Ammerstol" w:value="ds. A. ter Schuur-van der Plicht uit Ammerstol"/>
            <w:listItem w:displayText="Ds. A.M. Snaterse uit Gouda" w:value="Ds. A.M. Snaterse uit Gouda"/>
            <w:listItem w:displayText="ds. A. Theunisse uit Zevenhuizen" w:value="ds. A. Theunisse uit Zevenhuizen"/>
            <w:listItem w:displayText="ds. F.P. Treep uit Rotterdam" w:value="ds. F.P. Treep uit Rotterdam"/>
            <w:listItem w:displayText="ds. J.H. Veldhuizen uit Zandhoven" w:value="ds. J.H. Veldhuizen uit Zandhoven"/>
            <w:listItem w:displayText="pastor E. Verheul uit Benthuizen" w:value="pastor E. Verheul uit Benthuizen"/>
            <w:listItem w:displayText="ds. M. Verschoor uit Monster" w:value="ds. M. Verschoor uit Monster"/>
            <w:listItem w:displayText="ds. M. Verschoor uit Ter Heijde aan Zee" w:value="ds. M. Verschoor uit Ter Heijde aan Zee"/>
            <w:listItem w:displayText="ds. D.J. Versloot uit Mijdrecht" w:value="ds. D.J. Versloot uit Mijdrecht"/>
            <w:listItem w:displayText="ds. H.G. van Viegen uit Waddinxveen" w:value="ds. H.G. van Viegen uit Waddinxveen"/>
            <w:listItem w:displayText="ds. T. Vrolijk uit Capelle aan den IJssel" w:value="ds. T. Vrolijk uit Capelle aan den IJssel"/>
            <w:listItem w:displayText="ds. M. Walburg uit Zevenhuizen" w:value="ds. M. Walburg uit Zevenhuizen"/>
            <w:listItem w:displayText="ds. M.J. Wattel uit Hoofddorp" w:value="ds. M.J. Wattel uit Hoofddorp"/>
            <w:listItem w:displayText="ds. D.M. v.d. Wel uit " w:value="ds. D.M. v.d. Wel uit "/>
            <w:listItem w:displayText="ds. E. van der Wolf-Kox uit Zoetermeer" w:value="ds. E. van der Wolf-Kox uit Zoetermeer"/>
            <w:listItem w:displayText="ds. A.-M. v.d. Wilt uit Lage Zwaluwe" w:value="ds. A.-M. v.d. Wilt uit Lage Zwaluwe"/>
          </w:comboBox>
        </w:sdtPr>
        <w:sdtContent>
          <w:r w:rsidR="000121E6">
            <w:rPr>
              <w:rFonts w:eastAsia="MS Mincho" w:cs="Arial"/>
              <w:color w:val="000000"/>
              <w:spacing w:val="-2"/>
              <w:lang w:eastAsia="nl-NL"/>
            </w:rPr>
            <w:t>ds. F.P. Treep uit Rotterdam</w:t>
          </w:r>
        </w:sdtContent>
      </w:sdt>
    </w:p>
    <w:p w14:paraId="70B6F82C" w14:textId="77777777" w:rsidR="00CB0985" w:rsidRDefault="00CB0985" w:rsidP="00CB0985">
      <w:pPr>
        <w:spacing w:before="80" w:after="60"/>
        <w:rPr>
          <w:rFonts w:eastAsia="MS Mincho" w:cs="Arial"/>
          <w:color w:val="000000"/>
          <w:spacing w:val="-2"/>
          <w:lang w:eastAsia="nl-NL"/>
        </w:rPr>
        <w:sectPr w:rsidR="00CB0985" w:rsidSect="00E96F14">
          <w:type w:val="continuous"/>
          <w:pgSz w:w="11906" w:h="16838" w:code="9"/>
          <w:pgMar w:top="567" w:right="851" w:bottom="284" w:left="851" w:header="709" w:footer="709" w:gutter="0"/>
          <w:cols w:space="0"/>
          <w:docGrid w:linePitch="360"/>
        </w:sectPr>
      </w:pPr>
    </w:p>
    <w:p w14:paraId="365BA998" w14:textId="1092E159" w:rsidR="00CB0985" w:rsidRDefault="003851A8" w:rsidP="00CB0985">
      <w:pPr>
        <w:spacing w:before="80" w:after="60"/>
        <w:rPr>
          <w:rFonts w:eastAsia="MS Mincho" w:cs="Arial"/>
          <w:color w:val="000000"/>
          <w:spacing w:val="-2"/>
          <w:lang w:eastAsia="nl-NL"/>
        </w:rPr>
      </w:pPr>
      <w:r>
        <w:rPr>
          <w:rFonts w:eastAsia="MS Mincho" w:cs="Arial"/>
          <w:color w:val="000000"/>
          <w:spacing w:val="-2"/>
          <w:lang w:eastAsia="nl-NL"/>
        </w:rPr>
        <w:t>ambtsdrager</w:t>
      </w:r>
      <w:r w:rsidR="00CB0985">
        <w:rPr>
          <w:rFonts w:eastAsia="MS Mincho" w:cs="Arial"/>
          <w:color w:val="000000"/>
          <w:spacing w:val="-2"/>
          <w:lang w:eastAsia="nl-NL"/>
        </w:rPr>
        <w:t xml:space="preserve"> van dienst:</w:t>
      </w:r>
      <w:r w:rsidR="00CB0985">
        <w:rPr>
          <w:rFonts w:eastAsia="MS Mincho" w:cs="Arial"/>
          <w:color w:val="000000"/>
          <w:spacing w:val="-2"/>
          <w:lang w:eastAsia="nl-NL"/>
        </w:rPr>
        <w:tab/>
      </w:r>
      <w:sdt>
        <w:sdtPr>
          <w:rPr>
            <w:rFonts w:eastAsia="MS Mincho" w:cs="Arial"/>
            <w:color w:val="000000"/>
            <w:spacing w:val="-2"/>
            <w:lang w:eastAsia="nl-NL"/>
          </w:rPr>
          <w:alias w:val="OvD"/>
          <w:tag w:val="OvD"/>
          <w:id w:val="-955246892"/>
          <w:lock w:val="sdtLocked"/>
          <w:placeholder>
            <w:docPart w:val="033AB4158EF742B18A247CB4D4842598"/>
          </w:placeholder>
          <w:comboBox>
            <w:listItem w:value="Kies een item."/>
            <w:listItem w:displayText="Harry Ganzeveld" w:value="Harry Ganzeveld"/>
            <w:listItem w:displayText="Dick van der Poort" w:value="Dick van der Poort"/>
            <w:listItem w:displayText="Corry van Putten" w:value="Corry van Putten"/>
            <w:listItem w:displayText="Hanneke van Rij" w:value="Hanneke van Rij"/>
            <w:listItem w:displayText="Nel van Veen" w:value="Nel van Veen"/>
          </w:comboBox>
        </w:sdtPr>
        <w:sdtContent>
          <w:r w:rsidR="007455E7">
            <w:rPr>
              <w:rFonts w:eastAsia="MS Mincho" w:cs="Arial"/>
              <w:color w:val="000000"/>
              <w:spacing w:val="-2"/>
              <w:lang w:eastAsia="nl-NL"/>
            </w:rPr>
            <w:t>Harry Ganzeveld</w:t>
          </w:r>
        </w:sdtContent>
      </w:sdt>
    </w:p>
    <w:p w14:paraId="7585FE90" w14:textId="463B5377" w:rsidR="00CB0985" w:rsidRDefault="00CB0985" w:rsidP="00CB0985">
      <w:pPr>
        <w:spacing w:before="80" w:after="60"/>
        <w:rPr>
          <w:rFonts w:eastAsia="MS Mincho" w:cs="Arial"/>
          <w:color w:val="000000"/>
          <w:spacing w:val="-2"/>
          <w:lang w:eastAsia="nl-NL"/>
        </w:rPr>
      </w:pPr>
      <w:r w:rsidRPr="00312C74">
        <w:rPr>
          <w:rFonts w:eastAsia="MS Mincho" w:cs="Arial"/>
          <w:color w:val="000000"/>
          <w:spacing w:val="-2"/>
          <w:lang w:eastAsia="nl-NL"/>
        </w:rPr>
        <w:t>organist:</w:t>
      </w:r>
      <w:r w:rsidR="00FA39C5">
        <w:rPr>
          <w:rFonts w:eastAsia="MS Mincho" w:cs="Arial"/>
          <w:color w:val="000000"/>
          <w:spacing w:val="-2"/>
          <w:lang w:eastAsia="nl-NL"/>
        </w:rPr>
        <w:tab/>
      </w:r>
      <w:r w:rsidR="00FA39C5">
        <w:rPr>
          <w:rFonts w:eastAsia="MS Mincho" w:cs="Arial"/>
          <w:color w:val="000000"/>
          <w:spacing w:val="-2"/>
          <w:lang w:eastAsia="nl-NL"/>
        </w:rPr>
        <w:tab/>
      </w:r>
      <w:r w:rsidR="00FA39C5">
        <w:rPr>
          <w:rFonts w:eastAsia="MS Mincho" w:cs="Arial"/>
          <w:color w:val="000000"/>
          <w:spacing w:val="-2"/>
          <w:lang w:eastAsia="nl-NL"/>
        </w:rPr>
        <w:tab/>
      </w:r>
      <w:r w:rsidR="003851A8">
        <w:rPr>
          <w:rFonts w:eastAsia="MS Mincho" w:cs="Arial"/>
          <w:color w:val="000000"/>
          <w:spacing w:val="-2"/>
          <w:lang w:eastAsia="nl-NL"/>
        </w:rPr>
        <w:tab/>
      </w:r>
      <w:r w:rsidR="003851A8">
        <w:rPr>
          <w:rFonts w:eastAsia="MS Mincho" w:cs="Arial"/>
          <w:color w:val="000000"/>
          <w:spacing w:val="-2"/>
          <w:lang w:eastAsia="nl-NL"/>
        </w:rPr>
        <w:tab/>
      </w:r>
      <w:r>
        <w:rPr>
          <w:rFonts w:eastAsia="MS Mincho" w:cs="Arial"/>
          <w:color w:val="000000"/>
          <w:spacing w:val="-2"/>
          <w:lang w:eastAsia="nl-NL"/>
        </w:rPr>
        <w:tab/>
      </w:r>
      <w:r>
        <w:rPr>
          <w:rFonts w:eastAsia="MS Mincho" w:cs="Arial"/>
          <w:color w:val="000000"/>
          <w:spacing w:val="-2"/>
          <w:lang w:eastAsia="nl-NL"/>
        </w:rPr>
        <w:tab/>
      </w:r>
      <w:r>
        <w:rPr>
          <w:rFonts w:eastAsia="MS Mincho" w:cs="Arial"/>
          <w:color w:val="000000"/>
          <w:spacing w:val="-2"/>
          <w:lang w:eastAsia="nl-NL"/>
        </w:rPr>
        <w:tab/>
      </w:r>
      <w:sdt>
        <w:sdtPr>
          <w:rPr>
            <w:rFonts w:eastAsia="MS Mincho" w:cs="Arial"/>
            <w:color w:val="000000"/>
            <w:spacing w:val="-2"/>
            <w:lang w:eastAsia="nl-NL"/>
          </w:rPr>
          <w:alias w:val="organist"/>
          <w:tag w:val="organist"/>
          <w:id w:val="241992535"/>
          <w:lock w:val="sdtLocked"/>
          <w:placeholder>
            <w:docPart w:val="D3C4622F915F4B92B2DFF3FEAB8864CB"/>
          </w:placeholder>
          <w:comboBox>
            <w:listItem w:value="Kies een item."/>
            <w:listItem w:displayText="Willem Blonk" w:value="Willem Blonk"/>
            <w:listItem w:displayText="Gerrit van Eeden" w:value="Gerrit van Eeden"/>
            <w:listItem w:displayText="Rob van Esseveldt" w:value="Rob van Esseveldt"/>
            <w:listItem w:displayText="Bas Koster" w:value="Bas Koster"/>
            <w:listItem w:displayText="Ralf Nagelkerke" w:value="Ralf Nagelkerke"/>
            <w:listItem w:displayText="Dick van der Poort" w:value="Dick van der Poort"/>
            <w:listItem w:displayText="Jos Qualm" w:value="Jos Qualm"/>
            <w:listItem w:displayText="Wim Soede" w:value="Wim Soede"/>
            <w:listItem w:displayText="Herman Vos" w:value="Herman Vos"/>
            <w:listItem w:displayText="Wouter Vos" w:value="Wouter Vos"/>
          </w:comboBox>
        </w:sdtPr>
        <w:sdtContent>
          <w:r w:rsidR="000121E6">
            <w:rPr>
              <w:rFonts w:eastAsia="MS Mincho" w:cs="Arial"/>
              <w:color w:val="000000"/>
              <w:spacing w:val="-2"/>
              <w:lang w:eastAsia="nl-NL"/>
            </w:rPr>
            <w:t>Ralf Nagelkerke</w:t>
          </w:r>
        </w:sdtContent>
      </w:sdt>
    </w:p>
    <w:p w14:paraId="3083CC0E" w14:textId="5A6E4647" w:rsidR="00CB0985" w:rsidRDefault="00000000" w:rsidP="00CB0985">
      <w:pPr>
        <w:spacing w:before="80" w:after="60"/>
        <w:rPr>
          <w:rFonts w:eastAsia="MS Mincho" w:cs="Arial"/>
          <w:color w:val="000000"/>
          <w:spacing w:val="-2"/>
          <w:lang w:eastAsia="nl-NL"/>
        </w:rPr>
      </w:pPr>
      <w:sdt>
        <w:sdtPr>
          <w:rPr>
            <w:rFonts w:eastAsia="MS Mincho" w:cs="Arial"/>
            <w:color w:val="000000"/>
            <w:spacing w:val="-2"/>
            <w:lang w:eastAsia="nl-NL"/>
          </w:rPr>
          <w:alias w:val="gastheer/vrouw"/>
          <w:tag w:val="gastheer/vrouw"/>
          <w:id w:val="1208064911"/>
          <w:lock w:val="sdtLocked"/>
          <w:placeholder>
            <w:docPart w:val="5FF0CE3763A14684A98394C4A2B0614B"/>
          </w:placeholder>
          <w:comboBox>
            <w:listItem w:value="Kies een item."/>
            <w:listItem w:displayText="gastheer:   " w:value="gastheer:   "/>
            <w:listItem w:displayText="gastvrouw:" w:value="gastvrouw:"/>
          </w:comboBox>
        </w:sdtPr>
        <w:sdtContent>
          <w:r w:rsidR="00785C29">
            <w:rPr>
              <w:rFonts w:eastAsia="MS Mincho" w:cs="Arial"/>
              <w:color w:val="000000"/>
              <w:spacing w:val="-2"/>
              <w:lang w:eastAsia="nl-NL"/>
            </w:rPr>
            <w:t xml:space="preserve">gastheer:   </w:t>
          </w:r>
        </w:sdtContent>
      </w:sdt>
      <w:r w:rsidR="00CB0985">
        <w:rPr>
          <w:rFonts w:eastAsia="MS Mincho" w:cs="Arial"/>
          <w:color w:val="000000"/>
          <w:spacing w:val="-2"/>
          <w:lang w:eastAsia="nl-NL"/>
        </w:rPr>
        <w:tab/>
      </w:r>
      <w:r w:rsidR="00CB0985">
        <w:rPr>
          <w:rFonts w:eastAsia="MS Mincho" w:cs="Arial"/>
          <w:color w:val="000000"/>
          <w:spacing w:val="-2"/>
          <w:lang w:eastAsia="nl-NL"/>
        </w:rPr>
        <w:tab/>
      </w:r>
      <w:r w:rsidR="003851A8">
        <w:rPr>
          <w:rFonts w:eastAsia="MS Mincho" w:cs="Arial"/>
          <w:color w:val="000000"/>
          <w:spacing w:val="-2"/>
          <w:lang w:eastAsia="nl-NL"/>
        </w:rPr>
        <w:tab/>
      </w:r>
      <w:r w:rsidR="003851A8">
        <w:rPr>
          <w:rFonts w:eastAsia="MS Mincho" w:cs="Arial"/>
          <w:color w:val="000000"/>
          <w:spacing w:val="-2"/>
          <w:lang w:eastAsia="nl-NL"/>
        </w:rPr>
        <w:tab/>
      </w:r>
      <w:r w:rsidR="00FA39C5">
        <w:rPr>
          <w:rFonts w:eastAsia="MS Mincho" w:cs="Arial"/>
          <w:color w:val="000000"/>
          <w:spacing w:val="-2"/>
          <w:lang w:eastAsia="nl-NL"/>
        </w:rPr>
        <w:tab/>
      </w:r>
      <w:r w:rsidR="00FA39C5">
        <w:rPr>
          <w:rFonts w:eastAsia="MS Mincho" w:cs="Arial"/>
          <w:color w:val="000000"/>
          <w:spacing w:val="-2"/>
          <w:lang w:eastAsia="nl-NL"/>
        </w:rPr>
        <w:tab/>
      </w:r>
      <w:r w:rsidR="0077643F">
        <w:rPr>
          <w:rFonts w:eastAsia="MS Mincho" w:cs="Arial"/>
          <w:color w:val="000000"/>
          <w:spacing w:val="-2"/>
          <w:lang w:eastAsia="nl-NL"/>
        </w:rPr>
        <w:tab/>
      </w:r>
      <w:sdt>
        <w:sdtPr>
          <w:rPr>
            <w:rFonts w:eastAsia="MS Mincho" w:cs="Arial"/>
            <w:color w:val="000000"/>
            <w:spacing w:val="-2"/>
            <w:lang w:eastAsia="nl-NL"/>
          </w:rPr>
          <w:alias w:val="gastheer/gastvrouw"/>
          <w:tag w:val="gastheer/gastvrouw"/>
          <w:id w:val="799651324"/>
          <w:lock w:val="sdtLocked"/>
          <w:placeholder>
            <w:docPart w:val="060787EAC8B44BC0A55D42249DA663BF"/>
          </w:placeholder>
          <w:comboBox>
            <w:listItem w:value="Kies een item."/>
            <w:listItem w:displayText="Wilko van den Akker" w:value="Wilko van den Akker"/>
            <w:listItem w:displayText="Jan Boersma" w:value="Jan Boersma"/>
            <w:listItem w:displayText="Janny Hoekstra" w:value="Janny Hoekstra"/>
            <w:listItem w:displayText="Joop van der Knaap" w:value="Joop van der Knaap"/>
            <w:listItem w:displayText="Pieter van der Knaap" w:value="Pieter van der Knaap"/>
            <w:listItem w:displayText="Cees van Mullem" w:value="Cees van Mullem"/>
            <w:listItem w:displayText="Peter van der Niet" w:value="Peter van der Niet"/>
            <w:listItem w:displayText="Hans van Rij" w:value="Hans van Rij"/>
            <w:listItem w:displayText="Marian Vooijs" w:value="Marian Vooijs"/>
          </w:comboBox>
        </w:sdtPr>
        <w:sdtContent>
          <w:r w:rsidR="000121E6">
            <w:rPr>
              <w:rFonts w:eastAsia="MS Mincho" w:cs="Arial"/>
              <w:color w:val="000000"/>
              <w:spacing w:val="-2"/>
              <w:lang w:eastAsia="nl-NL"/>
            </w:rPr>
            <w:t>Jan Boersma</w:t>
          </w:r>
        </w:sdtContent>
      </w:sdt>
    </w:p>
    <w:p w14:paraId="3F1A7D5C" w14:textId="1C28544E" w:rsidR="00CB0985" w:rsidRPr="00683905" w:rsidRDefault="00CB0985" w:rsidP="00683905">
      <w:pPr>
        <w:pStyle w:val="OpmaakprofielZBtekstvak"/>
        <w:spacing w:before="80" w:after="60"/>
        <w:rPr>
          <w:lang w:eastAsia="nl-NL"/>
        </w:rPr>
      </w:pPr>
      <w:r>
        <w:rPr>
          <w:lang w:eastAsia="nl-NL"/>
        </w:rPr>
        <w:t>lector:</w:t>
      </w:r>
      <w:r w:rsidR="00FA39C5">
        <w:rPr>
          <w:lang w:eastAsia="nl-NL"/>
        </w:rPr>
        <w:tab/>
      </w:r>
      <w:r w:rsidR="00FA39C5">
        <w:rPr>
          <w:lang w:eastAsia="nl-NL"/>
        </w:rPr>
        <w:tab/>
      </w:r>
      <w:r w:rsidR="00FA39C5">
        <w:rPr>
          <w:lang w:eastAsia="nl-NL"/>
        </w:rPr>
        <w:tab/>
      </w:r>
      <w:r w:rsidR="00FA39C5">
        <w:rPr>
          <w:lang w:eastAsia="nl-NL"/>
        </w:rPr>
        <w:tab/>
      </w:r>
      <w:r w:rsidR="003851A8">
        <w:rPr>
          <w:lang w:eastAsia="nl-NL"/>
        </w:rPr>
        <w:tab/>
      </w:r>
      <w:r w:rsidR="003851A8">
        <w:rPr>
          <w:lang w:eastAsia="nl-NL"/>
        </w:rPr>
        <w:tab/>
      </w:r>
      <w:r>
        <w:rPr>
          <w:lang w:eastAsia="nl-NL"/>
        </w:rPr>
        <w:tab/>
      </w:r>
      <w:r>
        <w:rPr>
          <w:lang w:eastAsia="nl-NL"/>
        </w:rPr>
        <w:tab/>
      </w:r>
      <w:r>
        <w:rPr>
          <w:lang w:eastAsia="nl-NL"/>
        </w:rPr>
        <w:tab/>
      </w:r>
      <w:sdt>
        <w:sdtPr>
          <w:rPr>
            <w:lang w:eastAsia="nl-NL"/>
          </w:rPr>
          <w:alias w:val="Lector"/>
          <w:tag w:val="Lector"/>
          <w:id w:val="-497044065"/>
          <w:lock w:val="sdtLocked"/>
          <w:placeholder>
            <w:docPart w:val="4D16D69BFD5646C490F549E77C2AAB26"/>
          </w:placeholder>
          <w:comboBox>
            <w:listItem w:value="Kies een item."/>
            <w:listItem w:displayText="Erwin Hoekstra" w:value="Erwin Hoekstra"/>
            <w:listItem w:displayText="Peter van der Niet" w:value="Peter van der Niet"/>
            <w:listItem w:displayText="Kathleen Termorshuizen" w:value="Kathleen Termorshuizen"/>
            <w:listItem w:displayText="Frans Witte" w:value="Frans Witte"/>
          </w:comboBox>
        </w:sdtPr>
        <w:sdtContent>
          <w:r w:rsidR="000121E6">
            <w:rPr>
              <w:lang w:eastAsia="nl-NL"/>
            </w:rPr>
            <w:t>Erwin Hoekstra</w:t>
          </w:r>
        </w:sdtContent>
      </w:sdt>
      <w:r>
        <w:rPr>
          <w:lang w:eastAsia="nl-NL"/>
        </w:rPr>
        <w:t xml:space="preserve">                </w:t>
      </w:r>
    </w:p>
    <w:p w14:paraId="7647FCD3" w14:textId="56432F18" w:rsidR="00CB0985" w:rsidRPr="00312C74" w:rsidRDefault="00CB0985" w:rsidP="00CB0985">
      <w:pPr>
        <w:spacing w:before="80" w:after="60"/>
        <w:rPr>
          <w:rFonts w:eastAsia="MS Mincho" w:cs="Arial"/>
          <w:color w:val="000000"/>
          <w:spacing w:val="-2"/>
          <w:lang w:eastAsia="nl-NL"/>
        </w:rPr>
      </w:pPr>
      <w:r>
        <w:rPr>
          <w:lang w:eastAsia="nl-NL"/>
        </w:rPr>
        <w:t>bloemengroet:</w:t>
      </w:r>
      <w:r>
        <w:rPr>
          <w:lang w:eastAsia="nl-NL"/>
        </w:rPr>
        <w:tab/>
      </w:r>
      <w:r w:rsidR="00FA39C5">
        <w:rPr>
          <w:lang w:eastAsia="nl-NL"/>
        </w:rPr>
        <w:tab/>
      </w:r>
      <w:r>
        <w:rPr>
          <w:lang w:eastAsia="nl-NL"/>
        </w:rPr>
        <w:tab/>
      </w:r>
      <w:sdt>
        <w:sdtPr>
          <w:rPr>
            <w:lang w:eastAsia="nl-NL"/>
          </w:rPr>
          <w:alias w:val="Bloem"/>
          <w:tag w:val="Bloem"/>
          <w:id w:val="11038312"/>
          <w:lock w:val="sdtLocked"/>
          <w:placeholder>
            <w:docPart w:val="128B6B5180B54445B9E9958E85D9768C"/>
          </w:placeholder>
          <w:comboBox>
            <w:listItem w:value="Kies een item."/>
            <w:listItem w:displayText="Frieda Esveldt" w:value="Frieda Esveldt"/>
            <w:listItem w:displayText="Harry Ganzeveld" w:value="Harry Ganzeveld"/>
            <w:listItem w:displayText="Corrie Groen" w:value="Corrie Groen"/>
            <w:listItem w:displayText="Wilma Hof" w:value="Wilma Hof"/>
            <w:listItem w:displayText="Joke Penninga" w:value="Joke Penninga"/>
            <w:listItem w:displayText="Arie Termorshuizen" w:value="Arie Termorshuizen"/>
            <w:listItem w:displayText="Corry Verkade" w:value="Corry Verkade"/>
          </w:comboBox>
        </w:sdtPr>
        <w:sdtContent>
          <w:r w:rsidR="000121E6">
            <w:rPr>
              <w:lang w:eastAsia="nl-NL"/>
            </w:rPr>
            <w:t>Corrie Groen</w:t>
          </w:r>
        </w:sdtContent>
      </w:sdt>
    </w:p>
    <w:p w14:paraId="42BB12A7" w14:textId="0B73FBD8" w:rsidR="00CB0985" w:rsidRDefault="00CB0985" w:rsidP="00CB0985">
      <w:pPr>
        <w:spacing w:before="80" w:after="60"/>
        <w:ind w:left="1123" w:hanging="1123"/>
        <w:rPr>
          <w:rFonts w:eastAsia="MS Mincho" w:cs="Arial"/>
          <w:color w:val="000000"/>
          <w:spacing w:val="-2"/>
          <w:lang w:eastAsia="nl-NL"/>
        </w:rPr>
      </w:pPr>
      <w:r>
        <w:rPr>
          <w:lang w:eastAsia="nl-NL"/>
        </w:rPr>
        <w:t>camerabediening:</w:t>
      </w:r>
      <w:r w:rsidR="00FA39C5">
        <w:rPr>
          <w:lang w:eastAsia="nl-NL"/>
        </w:rPr>
        <w:tab/>
      </w:r>
      <w:r>
        <w:rPr>
          <w:lang w:eastAsia="nl-NL"/>
        </w:rPr>
        <w:tab/>
      </w:r>
      <w:sdt>
        <w:sdtPr>
          <w:rPr>
            <w:lang w:eastAsia="nl-NL"/>
          </w:rPr>
          <w:alias w:val="Camera"/>
          <w:tag w:val="Camera"/>
          <w:id w:val="-646056909"/>
          <w:lock w:val="sdtLocked"/>
          <w:placeholder>
            <w:docPart w:val="AAA0AC223F1F48728FC09EE3BE5B4FC2"/>
          </w:placeholder>
          <w:comboBox>
            <w:listItem w:value="Kies een item."/>
            <w:listItem w:displayText="Kees Bukman" w:value="Kees Bukman"/>
            <w:listItem w:displayText="Jan Groen" w:value="Jan Groen"/>
            <w:listItem w:displayText="Pieter van der Knaap" w:value="Pieter van der Knaap"/>
            <w:listItem w:displayText="Hans van Rij" w:value="Hans van Rij"/>
          </w:comboBox>
        </w:sdtPr>
        <w:sdtContent>
          <w:r w:rsidR="000121E6">
            <w:rPr>
              <w:lang w:eastAsia="nl-NL"/>
            </w:rPr>
            <w:t>Kees Bukman</w:t>
          </w:r>
        </w:sdtContent>
      </w:sdt>
    </w:p>
    <w:p w14:paraId="1DC76F01" w14:textId="5F3ECAE5" w:rsidR="00CB0985" w:rsidRDefault="00CB0985" w:rsidP="00CB0985">
      <w:pPr>
        <w:pStyle w:val="OpmaakprofielZBtekstvak"/>
        <w:spacing w:before="80" w:after="60"/>
        <w:rPr>
          <w:lang w:eastAsia="nl-NL"/>
        </w:rPr>
        <w:sectPr w:rsidR="00CB0985" w:rsidSect="00E96F14">
          <w:type w:val="continuous"/>
          <w:pgSz w:w="11906" w:h="16838" w:code="9"/>
          <w:pgMar w:top="567" w:right="851" w:bottom="284" w:left="851" w:header="709" w:footer="709" w:gutter="0"/>
          <w:cols w:num="2" w:space="0" w:equalWidth="0">
            <w:col w:w="5670" w:space="0"/>
            <w:col w:w="4534"/>
          </w:cols>
          <w:docGrid w:linePitch="360"/>
        </w:sectPr>
      </w:pPr>
      <w:r>
        <w:rPr>
          <w:lang w:eastAsia="nl-NL"/>
        </w:rPr>
        <w:t>beamerdienst:</w:t>
      </w:r>
      <w:r>
        <w:rPr>
          <w:lang w:eastAsia="nl-NL"/>
        </w:rPr>
        <w:tab/>
      </w:r>
      <w:r w:rsidR="00FA39C5">
        <w:rPr>
          <w:lang w:eastAsia="nl-NL"/>
        </w:rPr>
        <w:tab/>
      </w:r>
      <w:r>
        <w:rPr>
          <w:lang w:eastAsia="nl-NL"/>
        </w:rPr>
        <w:tab/>
      </w:r>
      <w:sdt>
        <w:sdtPr>
          <w:rPr>
            <w:lang w:eastAsia="nl-NL"/>
          </w:rPr>
          <w:alias w:val="Beamer"/>
          <w:tag w:val="Beamer"/>
          <w:id w:val="-1145427333"/>
          <w:lock w:val="sdtLocked"/>
          <w:placeholder>
            <w:docPart w:val="ED00362EAADC4F73928FF881B530A23B"/>
          </w:placeholder>
          <w:comboBox>
            <w:listItem w:value="Kies een item."/>
            <w:listItem w:displayText="Gijs Esveldt" w:value="Gijs Esveldt"/>
            <w:listItem w:displayText="Hans van Lowijde" w:value="Hans van Lowijde"/>
            <w:listItem w:displayText="Martin Smit" w:value="Martin Smit"/>
          </w:comboBox>
        </w:sdtPr>
        <w:sdtContent>
          <w:r w:rsidR="000121E6">
            <w:rPr>
              <w:lang w:eastAsia="nl-NL"/>
            </w:rPr>
            <w:t>Martin Smit</w:t>
          </w:r>
        </w:sdtContent>
      </w:sdt>
    </w:p>
    <w:p w14:paraId="06FA4725" w14:textId="1AB25E68" w:rsidR="00CB0985" w:rsidRPr="0054641E" w:rsidRDefault="00CB0985" w:rsidP="00CB0985">
      <w:pPr>
        <w:pStyle w:val="OpmaakprofielZBtekstvak"/>
        <w:spacing w:before="80" w:after="60"/>
        <w:rPr>
          <w:lang w:eastAsia="nl-NL"/>
        </w:rPr>
      </w:pPr>
      <w:r>
        <w:rPr>
          <w:rFonts w:eastAsia="Times New Roman" w:cs="Arial"/>
          <w:bCs/>
          <w:lang w:eastAsia="nl-NL"/>
        </w:rPr>
        <w:t>k</w:t>
      </w:r>
      <w:r w:rsidRPr="004362B8">
        <w:rPr>
          <w:rFonts w:eastAsia="Times New Roman" w:cs="Arial"/>
          <w:bCs/>
          <w:lang w:eastAsia="nl-NL"/>
        </w:rPr>
        <w:t>offieverzorging</w:t>
      </w:r>
      <w:r>
        <w:rPr>
          <w:rFonts w:eastAsia="Times New Roman" w:cs="Arial"/>
          <w:bCs/>
          <w:sz w:val="24"/>
          <w:szCs w:val="24"/>
          <w:lang w:eastAsia="nl-NL"/>
        </w:rPr>
        <w:t>:</w:t>
      </w:r>
      <w:r>
        <w:rPr>
          <w:rFonts w:eastAsia="Times New Roman" w:cs="Arial"/>
          <w:bCs/>
          <w:sz w:val="24"/>
          <w:szCs w:val="24"/>
          <w:lang w:eastAsia="nl-NL"/>
        </w:rPr>
        <w:tab/>
      </w:r>
      <w:r w:rsidR="003851A8">
        <w:rPr>
          <w:rFonts w:eastAsia="Times New Roman" w:cs="Arial"/>
          <w:bCs/>
          <w:sz w:val="24"/>
          <w:szCs w:val="24"/>
          <w:lang w:eastAsia="nl-NL"/>
        </w:rPr>
        <w:tab/>
      </w:r>
      <w:r w:rsidR="003851A8">
        <w:rPr>
          <w:rFonts w:eastAsia="Times New Roman" w:cs="Arial"/>
          <w:bCs/>
          <w:sz w:val="24"/>
          <w:szCs w:val="24"/>
          <w:lang w:eastAsia="nl-NL"/>
        </w:rPr>
        <w:tab/>
      </w:r>
      <w:r>
        <w:rPr>
          <w:rFonts w:eastAsia="Times New Roman" w:cs="Arial"/>
          <w:bCs/>
          <w:sz w:val="24"/>
          <w:szCs w:val="24"/>
          <w:lang w:eastAsia="nl-NL"/>
        </w:rPr>
        <w:tab/>
      </w:r>
      <w:sdt>
        <w:sdtPr>
          <w:rPr>
            <w:lang w:eastAsia="nl-NL"/>
          </w:rPr>
          <w:alias w:val="Koffie"/>
          <w:tag w:val="Koffie"/>
          <w:id w:val="-273472097"/>
          <w:lock w:val="sdtLocked"/>
          <w:placeholder>
            <w:docPart w:val="C379E5D846224971B58FEDB65471E3EE"/>
          </w:placeholder>
          <w:comboBox>
            <w:listItem w:value="Kies een item."/>
            <w:listItem w:displayText="Marian van den Akker en Andries Horst" w:value="Marian van den Akker en Andries Horst"/>
            <w:listItem w:displayText="Arie en Nelly Biemond" w:value="Arie en Nelly Biemond"/>
            <w:listItem w:displayText="Jan Boersma en Corrie Leroy" w:value="Jan Boersma en Corrie Leroy"/>
            <w:listItem w:displayText="Elly Brouwer en Lydia Vos" w:value="Elly Brouwer en Lydia Vos"/>
            <w:listItem w:displayText="Ina en Harry Ganzeveld" w:value="Ina en Harry Ganzeveld"/>
            <w:listItem w:displayText="Corrie Groen en Andries Horst" w:value="Corrie Groen en Andries Horst"/>
            <w:listItem w:displayText="Jan en Corrie Groen" w:value="Jan en Corrie Groen"/>
            <w:listItem w:displayText="Janny Hoekstra en Peter Smits" w:value="Janny Hoekstra en Peter Smits"/>
            <w:listItem w:displayText="Annelies Hoos en Walter Penninga" w:value="Annelies Hoos en Walter Penninga"/>
            <w:listItem w:displayText="Nelly van der Knaap en Gerda van Hall" w:value="Nelly van der Knaap en Gerda van Hall"/>
            <w:listItem w:displayText="Arie en Thea Termorshuizen" w:value="Arie en Thea Termorshuizen"/>
            <w:listItem w:displayText="Tini Potuijt en Aria Wondergem" w:value="Tini Potuijt en Aria Wondergem"/>
          </w:comboBox>
        </w:sdtPr>
        <w:sdtContent>
          <w:r w:rsidR="000121E6">
            <w:rPr>
              <w:lang w:eastAsia="nl-NL"/>
            </w:rPr>
            <w:t>Janny Hoekstra en Peter Smits</w:t>
          </w:r>
        </w:sdtContent>
      </w:sdt>
    </w:p>
    <w:p w14:paraId="3533B485" w14:textId="42766269" w:rsidR="00466F73" w:rsidRDefault="00466F73" w:rsidP="006403BA">
      <w:pPr>
        <w:rPr>
          <w:lang w:eastAsia="nl-NL"/>
        </w:rPr>
      </w:pPr>
    </w:p>
    <w:sdt>
      <w:sdtPr>
        <w:rPr>
          <w:rStyle w:val="OpmaakprofielZBtekstvakChar"/>
          <w:rFonts w:cs="Arial"/>
          <w:szCs w:val="24"/>
          <w:lang w:eastAsia="nl-NL"/>
        </w:rPr>
        <w:alias w:val="tekstvak"/>
        <w:tag w:val="tekstvak"/>
        <w:id w:val="1516193001"/>
        <w:placeholder>
          <w:docPart w:val="C2F769F38FF74DAD8BC0E004F7E3AE00"/>
        </w:placeholder>
      </w:sdtPr>
      <w:sdtEndPr>
        <w:rPr>
          <w:rStyle w:val="OpmaakprofielZBtekstvakChar"/>
          <w:rFonts w:cstheme="minorBidi"/>
          <w:bCs/>
          <w:szCs w:val="22"/>
          <w:lang w:eastAsia="en-US"/>
        </w:rPr>
      </w:sdtEndPr>
      <w:sdtContent>
        <w:p w14:paraId="1F4E3837" w14:textId="6105F2F7" w:rsidR="000121E6" w:rsidRPr="000121E6" w:rsidRDefault="000924F5" w:rsidP="000121E6">
          <w:pPr>
            <w:rPr>
              <w:rFonts w:cs="Arial"/>
              <w:b/>
              <w:szCs w:val="24"/>
              <w:lang w:val="nl" w:eastAsia="nl-NL"/>
            </w:rPr>
          </w:pPr>
          <w:r>
            <w:rPr>
              <w:rStyle w:val="OpmaakprofielZBtekstvakChar"/>
              <w:rFonts w:cs="Arial"/>
              <w:szCs w:val="24"/>
              <w:lang w:eastAsia="nl-NL"/>
            </w:rPr>
            <w:t>1</w:t>
          </w:r>
          <w:r w:rsidR="00886BC1" w:rsidRPr="00CE2959">
            <w:rPr>
              <w:rStyle w:val="OpmaakprofielZBtekstvakChar"/>
              <w:rFonts w:cs="Arial"/>
              <w:szCs w:val="24"/>
              <w:vertAlign w:val="superscript"/>
              <w:lang w:eastAsia="nl-NL"/>
            </w:rPr>
            <w:t>e</w:t>
          </w:r>
          <w:r w:rsidR="00886BC1" w:rsidRPr="00CE2959">
            <w:rPr>
              <w:rStyle w:val="OpmaakprofielZBtekstvakChar"/>
              <w:rFonts w:cs="Arial"/>
              <w:szCs w:val="24"/>
              <w:lang w:eastAsia="nl-NL"/>
            </w:rPr>
            <w:t xml:space="preserve"> collecte:</w:t>
          </w:r>
          <w:r w:rsidR="00886BC1" w:rsidRPr="00CE2959">
            <w:rPr>
              <w:rStyle w:val="OpmaakprofielZBtekstvakChar"/>
              <w:rFonts w:cs="Arial"/>
              <w:szCs w:val="24"/>
              <w:lang w:eastAsia="nl-NL"/>
            </w:rPr>
            <w:tab/>
          </w:r>
          <w:r w:rsidR="000121E6" w:rsidRPr="000121E6">
            <w:rPr>
              <w:rFonts w:cs="Arial"/>
              <w:bCs/>
              <w:szCs w:val="24"/>
              <w:lang w:val="nl" w:eastAsia="nl-NL"/>
            </w:rPr>
            <w:t>PKN, JOP</w:t>
          </w:r>
          <w:r w:rsidR="000121E6" w:rsidRPr="000121E6">
            <w:rPr>
              <w:rFonts w:cs="Arial"/>
              <w:bCs/>
              <w:szCs w:val="24"/>
              <w:lang w:val="nl" w:eastAsia="nl-NL"/>
            </w:rPr>
            <w:t xml:space="preserve"> - </w:t>
          </w:r>
          <w:r w:rsidR="000121E6" w:rsidRPr="000121E6">
            <w:rPr>
              <w:rFonts w:cs="Arial"/>
              <w:bCs/>
              <w:szCs w:val="24"/>
              <w:lang w:val="nl" w:eastAsia="nl-NL"/>
            </w:rPr>
            <w:t>Samen met jongeren op weg</w:t>
          </w:r>
        </w:p>
        <w:p w14:paraId="1BA11AC6" w14:textId="03BA76AF" w:rsidR="00D35C35" w:rsidRPr="00466F73" w:rsidRDefault="000121E6" w:rsidP="00D35C35">
          <w:pPr>
            <w:rPr>
              <w:rFonts w:cs="Arial"/>
              <w:szCs w:val="24"/>
              <w:lang w:eastAsia="nl-NL"/>
            </w:rPr>
          </w:pPr>
          <w:r w:rsidRPr="000121E6">
            <w:rPr>
              <w:rFonts w:cs="Arial"/>
              <w:szCs w:val="24"/>
              <w:lang w:val="nl" w:eastAsia="nl-NL"/>
            </w:rPr>
            <w:t xml:space="preserve">Willen kinderen en jongeren zich verbonden </w:t>
          </w:r>
          <w:r>
            <w:rPr>
              <w:rFonts w:cs="Arial"/>
              <w:szCs w:val="24"/>
              <w:lang w:val="nl" w:eastAsia="nl-NL"/>
            </w:rPr>
            <w:t>v</w:t>
          </w:r>
          <w:r w:rsidRPr="000121E6">
            <w:rPr>
              <w:rFonts w:cs="Arial"/>
              <w:szCs w:val="24"/>
              <w:lang w:val="nl" w:eastAsia="nl-NL"/>
            </w:rPr>
            <w:t xml:space="preserve">oelen met de kerk, dan is het belangrijk dat ze worden gezien als gelijkwaardige en volwassen gelovigen en </w:t>
          </w:r>
          <w:r>
            <w:rPr>
              <w:rFonts w:cs="Arial"/>
              <w:szCs w:val="24"/>
              <w:lang w:val="nl" w:eastAsia="nl-NL"/>
            </w:rPr>
            <w:t xml:space="preserve">dat </w:t>
          </w:r>
          <w:r w:rsidRPr="000121E6">
            <w:rPr>
              <w:rFonts w:cs="Arial"/>
              <w:szCs w:val="24"/>
              <w:lang w:val="nl" w:eastAsia="nl-NL"/>
            </w:rPr>
            <w:t>hun talent wordt benut. De Protestantse Kerk stimuleert dit met werkvormen, spellen en methoden voor verschillende leeftijdsgroepen. Ook cateche</w:t>
          </w:r>
          <w:r>
            <w:rPr>
              <w:rFonts w:cs="Arial"/>
              <w:szCs w:val="24"/>
              <w:lang w:val="nl" w:eastAsia="nl-NL"/>
            </w:rPr>
            <w:t>-</w:t>
          </w:r>
          <w:r w:rsidRPr="000121E6">
            <w:rPr>
              <w:rFonts w:cs="Arial"/>
              <w:szCs w:val="24"/>
              <w:lang w:val="nl" w:eastAsia="nl-NL"/>
            </w:rPr>
            <w:t>semateriaal hoort hierbij. Catechisatie speelt een belangrijke rol in de geloofsontwikkeling van jongeren, omdat het hen helpt nadenken over zingevingsvragen. De materialen worden samen met lokale ge</w:t>
          </w:r>
          <w:r>
            <w:rPr>
              <w:rFonts w:cs="Arial"/>
              <w:szCs w:val="24"/>
              <w:lang w:val="nl" w:eastAsia="nl-NL"/>
            </w:rPr>
            <w:t>-</w:t>
          </w:r>
          <w:r w:rsidRPr="000121E6">
            <w:rPr>
              <w:rFonts w:cs="Arial"/>
              <w:szCs w:val="24"/>
              <w:lang w:val="nl" w:eastAsia="nl-NL"/>
            </w:rPr>
            <w:t>meenten ontwikkeld. Helpt u mee?</w:t>
          </w:r>
        </w:p>
        <w:p w14:paraId="0E8CEA36" w14:textId="48433D7D" w:rsidR="000924F5" w:rsidRPr="00D35C35" w:rsidRDefault="00886BC1" w:rsidP="00D35C35">
          <w:pPr>
            <w:rPr>
              <w:rStyle w:val="OpmaakprofielZBtekstvakChar"/>
              <w:rFonts w:cs="Arial"/>
              <w:bCs/>
              <w:szCs w:val="24"/>
              <w:lang w:eastAsia="nl-NL"/>
            </w:rPr>
          </w:pPr>
          <w:r w:rsidRPr="00ED731F">
            <w:rPr>
              <w:rStyle w:val="OpmaakprofielZBtekstvakChar"/>
              <w:rFonts w:cs="Arial"/>
              <w:bCs/>
              <w:szCs w:val="24"/>
              <w:lang w:eastAsia="nl-NL"/>
            </w:rPr>
            <w:t>2</w:t>
          </w:r>
          <w:r w:rsidRPr="00ED731F">
            <w:rPr>
              <w:rStyle w:val="OpmaakprofielZBtekstvakChar"/>
              <w:rFonts w:cs="Arial"/>
              <w:bCs/>
              <w:szCs w:val="24"/>
              <w:vertAlign w:val="superscript"/>
              <w:lang w:eastAsia="nl-NL"/>
            </w:rPr>
            <w:t>e</w:t>
          </w:r>
          <w:r w:rsidRPr="00ED731F">
            <w:rPr>
              <w:rStyle w:val="OpmaakprofielZBtekstvakChar"/>
              <w:rFonts w:cs="Arial"/>
              <w:bCs/>
              <w:szCs w:val="24"/>
              <w:lang w:eastAsia="nl-NL"/>
            </w:rPr>
            <w:t xml:space="preserve"> collecte:</w:t>
          </w:r>
          <w:r>
            <w:rPr>
              <w:rStyle w:val="OpmaakprofielZBtekstvakChar"/>
              <w:rFonts w:cs="Arial"/>
              <w:bCs/>
              <w:szCs w:val="24"/>
              <w:lang w:eastAsia="nl-NL"/>
            </w:rPr>
            <w:tab/>
          </w:r>
          <w:r w:rsidRPr="00ED731F">
            <w:rPr>
              <w:rStyle w:val="OpmaakprofielZBtekstvakChar"/>
              <w:rFonts w:cs="Arial"/>
              <w:bCs/>
              <w:szCs w:val="24"/>
              <w:lang w:eastAsia="nl-NL"/>
            </w:rPr>
            <w:t>voor de ker</w:t>
          </w:r>
          <w:r>
            <w:rPr>
              <w:rStyle w:val="OpmaakprofielZBtekstvakChar"/>
              <w:rFonts w:cs="Arial"/>
              <w:bCs/>
              <w:szCs w:val="24"/>
              <w:lang w:eastAsia="nl-NL"/>
            </w:rPr>
            <w:t>k</w:t>
          </w:r>
        </w:p>
      </w:sdtContent>
    </w:sdt>
    <w:bookmarkEnd w:id="4" w:displacedByCustomXml="prev"/>
    <w:p w14:paraId="4F01C9A5" w14:textId="2F649FFB" w:rsidR="00FB0D6E" w:rsidRPr="000924F5" w:rsidRDefault="00252595" w:rsidP="000924F5">
      <w:pPr>
        <w:rPr>
          <w:rStyle w:val="OpmaakprofielZBtekstvakChar"/>
          <w:rFonts w:cs="Arial"/>
          <w:bCs/>
          <w:szCs w:val="24"/>
          <w:lang w:eastAsia="nl-NL"/>
        </w:rPr>
      </w:pPr>
      <w:r>
        <w:rPr>
          <w:rStyle w:val="OpmaakprofielZBtekstvakChar"/>
          <w:rFonts w:cs="Arial"/>
          <w:bCs/>
          <w:szCs w:val="24"/>
          <w:lang w:eastAsia="nl-NL"/>
        </w:rPr>
        <w:t>___________________________________________________________________________________</w:t>
      </w:r>
    </w:p>
    <w:sdt>
      <w:sdtPr>
        <w:rPr>
          <w:bCs/>
        </w:rPr>
        <w:id w:val="309900"/>
        <w:lock w:val="sdtContentLocked"/>
        <w:placeholder>
          <w:docPart w:val="EF43886B1EF24F34A6C929F01CF6AF95"/>
        </w:placeholder>
      </w:sdtPr>
      <w:sdtEndPr>
        <w:rPr>
          <w:b/>
          <w:bCs w:val="0"/>
          <w:sz w:val="24"/>
          <w:szCs w:val="24"/>
        </w:rPr>
      </w:sdtEndPr>
      <w:sdtContent>
        <w:p w14:paraId="12A1A958" w14:textId="77777777" w:rsidR="00FB0D6E" w:rsidRPr="003D2AAB" w:rsidRDefault="005B27E2" w:rsidP="0016463C">
          <w:pPr>
            <w:tabs>
              <w:tab w:val="left" w:pos="-1440"/>
              <w:tab w:val="left" w:pos="1122"/>
              <w:tab w:val="left" w:pos="4536"/>
            </w:tabs>
            <w:ind w:left="567" w:right="567"/>
            <w:rPr>
              <w:bCs/>
            </w:rPr>
          </w:pPr>
          <w:r>
            <w:rPr>
              <w:b/>
              <w:sz w:val="24"/>
              <w:szCs w:val="24"/>
            </w:rPr>
            <w:t>O</w:t>
          </w:r>
          <w:r w:rsidR="00C51366" w:rsidRPr="00C51366">
            <w:rPr>
              <w:b/>
              <w:sz w:val="24"/>
              <w:szCs w:val="24"/>
            </w:rPr>
            <w:t xml:space="preserve">M TE </w:t>
          </w:r>
          <w:r w:rsidR="00C51366" w:rsidRPr="00C51366">
            <w:rPr>
              <w:rFonts w:cs="Arial"/>
              <w:b/>
              <w:sz w:val="24"/>
              <w:szCs w:val="24"/>
            </w:rPr>
            <w:t>CONTACTEN</w:t>
          </w:r>
          <w:r w:rsidR="00C51366" w:rsidRPr="00C51366">
            <w:rPr>
              <w:rFonts w:cs="Arial"/>
              <w:b/>
              <w:sz w:val="24"/>
              <w:szCs w:val="24"/>
            </w:rPr>
            <w:tab/>
          </w:r>
          <w:r w:rsidR="00C51366" w:rsidRPr="00C51366">
            <w:rPr>
              <w:rFonts w:cs="Arial"/>
              <w:b/>
              <w:sz w:val="24"/>
              <w:szCs w:val="24"/>
            </w:rPr>
            <w:tab/>
          </w:r>
          <w:r w:rsidR="00C51366" w:rsidRPr="00C51366">
            <w:rPr>
              <w:rFonts w:cs="Arial"/>
              <w:b/>
              <w:sz w:val="24"/>
              <w:szCs w:val="24"/>
            </w:rPr>
            <w:tab/>
          </w:r>
          <w:r w:rsidR="00C51366" w:rsidRPr="00C51366">
            <w:rPr>
              <w:rFonts w:cs="Arial"/>
              <w:b/>
              <w:sz w:val="24"/>
              <w:szCs w:val="24"/>
            </w:rPr>
            <w:tab/>
          </w:r>
        </w:p>
      </w:sdtContent>
    </w:sdt>
    <w:sdt>
      <w:sdtPr>
        <w:rPr>
          <w:rStyle w:val="OpmaakprofielZBtekstvakChar"/>
        </w:rPr>
        <w:id w:val="309883"/>
        <w:lock w:val="sdtLocked"/>
        <w:placeholder>
          <w:docPart w:val="EF43886B1EF24F34A6C929F01CF6AF95"/>
        </w:placeholder>
      </w:sdtPr>
      <w:sdtEndPr>
        <w:rPr>
          <w:rStyle w:val="Standaardalinea-lettertype"/>
          <w:rFonts w:eastAsia="MS Mincho"/>
          <w:lang w:eastAsia="nl-NL"/>
        </w:rPr>
      </w:sdtEndPr>
      <w:sdtContent>
        <w:sdt>
          <w:sdtPr>
            <w:rPr>
              <w:rStyle w:val="OpmaakprofielZBtekstvakChar"/>
            </w:rPr>
            <w:id w:val="-1216744019"/>
            <w:placeholder>
              <w:docPart w:val="5945A7E0F6BD4C48B552B1D87A27F920"/>
            </w:placeholder>
          </w:sdtPr>
          <w:sdtEndPr>
            <w:rPr>
              <w:rStyle w:val="Standaardalinea-lettertype"/>
              <w:rFonts w:eastAsia="MS Mincho"/>
              <w:lang w:eastAsia="nl-NL"/>
            </w:rPr>
          </w:sdtEndPr>
          <w:sdtContent>
            <w:p w14:paraId="5EEA45BF" w14:textId="0DF82621" w:rsidR="00BC3A9B" w:rsidRPr="001245BC" w:rsidRDefault="00BC3A9B" w:rsidP="0016463C">
              <w:pPr>
                <w:ind w:left="567" w:right="567"/>
                <w:rPr>
                  <w:rStyle w:val="OpmaakprofielZBtekstvakChar"/>
                  <w:b/>
                  <w:sz w:val="24"/>
                  <w:szCs w:val="24"/>
                </w:rPr>
              </w:pPr>
              <w:r w:rsidRPr="001245BC">
                <w:rPr>
                  <w:rStyle w:val="OpmaakprofielZBtekstvakChar"/>
                  <w:u w:val="single"/>
                </w:rPr>
                <w:t>over pastorale zaken</w:t>
              </w:r>
              <w:r w:rsidRPr="001245BC">
                <w:rPr>
                  <w:rStyle w:val="OpmaakprofielZBtekstvakChar"/>
                </w:rPr>
                <w:t xml:space="preserve">:  </w:t>
              </w:r>
            </w:p>
            <w:p w14:paraId="5C8293BD" w14:textId="2A6C7EE4" w:rsidR="00BC3A9B" w:rsidRPr="001245BC" w:rsidRDefault="003F0239" w:rsidP="0016463C">
              <w:pPr>
                <w:tabs>
                  <w:tab w:val="left" w:pos="3544"/>
                  <w:tab w:val="left" w:pos="6379"/>
                </w:tabs>
                <w:ind w:left="567" w:right="567"/>
                <w:rPr>
                  <w:rStyle w:val="OpmaakprofielZBtekstvakChar"/>
                </w:rPr>
              </w:pPr>
              <w:r w:rsidRPr="001245BC">
                <w:rPr>
                  <w:rStyle w:val="OpmaakprofielZBtekstvakChar"/>
                </w:rPr>
                <w:t>afspraken voor bezoek pastor</w:t>
              </w:r>
              <w:r w:rsidR="00BC3A9B" w:rsidRPr="001245BC">
                <w:rPr>
                  <w:rStyle w:val="OpmaakprofielZBtekstvakChar"/>
                </w:rPr>
                <w:t xml:space="preserve"> </w:t>
              </w:r>
              <w:r w:rsidR="00583A33">
                <w:rPr>
                  <w:rStyle w:val="OpmaakprofielZBtekstvakChar"/>
                </w:rPr>
                <w:t xml:space="preserve">contact met </w:t>
              </w:r>
              <w:r w:rsidR="00BC3A9B" w:rsidRPr="001245BC">
                <w:rPr>
                  <w:rStyle w:val="OpmaakprofielZBtekstvakChar"/>
                </w:rPr>
                <w:t>pastoraat</w:t>
              </w:r>
              <w:r w:rsidR="00583A33">
                <w:rPr>
                  <w:rStyle w:val="OpmaakprofielZBtekstvakChar"/>
                </w:rPr>
                <w:t xml:space="preserve"> en meldpunt bij overlijden:</w:t>
              </w:r>
            </w:p>
            <w:p w14:paraId="186AB452" w14:textId="76D2562C" w:rsidR="00BC3A9B" w:rsidRDefault="00950555" w:rsidP="0016463C">
              <w:pPr>
                <w:tabs>
                  <w:tab w:val="left" w:pos="3544"/>
                  <w:tab w:val="left" w:pos="6379"/>
                </w:tabs>
                <w:ind w:left="567" w:right="567"/>
                <w:rPr>
                  <w:rStyle w:val="OpmaakprofielZBtekstvakChar"/>
                </w:rPr>
              </w:pPr>
              <w:r w:rsidRPr="001245BC">
                <w:rPr>
                  <w:rFonts w:cs="Arial"/>
                </w:rPr>
                <w:t xml:space="preserve">Harry Ganzeveld             06-36261522                    </w:t>
              </w:r>
              <w:r w:rsidR="00BC3A9B" w:rsidRPr="001245BC">
                <w:rPr>
                  <w:rStyle w:val="OpmaakprofielZBtekstvakChar"/>
                </w:rPr>
                <w:t xml:space="preserve">PastoraatGKZM@gmail.com </w:t>
              </w:r>
            </w:p>
            <w:p w14:paraId="6A049BE2" w14:textId="77777777" w:rsidR="00583A33" w:rsidRDefault="00583A33" w:rsidP="0016463C">
              <w:pPr>
                <w:tabs>
                  <w:tab w:val="left" w:pos="3544"/>
                  <w:tab w:val="left" w:pos="6379"/>
                </w:tabs>
                <w:ind w:left="567" w:right="567"/>
                <w:rPr>
                  <w:rStyle w:val="OpmaakprofielZBtekstvakChar"/>
                </w:rPr>
              </w:pPr>
            </w:p>
            <w:p w14:paraId="7E40C147" w14:textId="3C9384FD" w:rsidR="00A203FD" w:rsidRDefault="00A203FD" w:rsidP="0016463C">
              <w:pPr>
                <w:tabs>
                  <w:tab w:val="left" w:pos="3544"/>
                  <w:tab w:val="left" w:pos="6379"/>
                </w:tabs>
                <w:ind w:left="567" w:right="567"/>
                <w:rPr>
                  <w:rStyle w:val="OpmaakprofielZBtekstvakChar"/>
                </w:rPr>
              </w:pPr>
              <w:r>
                <w:rPr>
                  <w:rStyle w:val="OpmaakprofielZBtekstvakChar"/>
                </w:rPr>
                <w:t xml:space="preserve">Ds. Annette Bosma         070-2144240                    </w:t>
              </w:r>
              <w:hyperlink r:id="rId13" w:history="1">
                <w:r w:rsidR="00FC3D1A" w:rsidRPr="00FC3D1A">
                  <w:rPr>
                    <w:rStyle w:val="Hyperlink"/>
                    <w:color w:val="auto"/>
                  </w:rPr>
                  <w:t>predikantontmoetingskerk@gmail.com</w:t>
                </w:r>
              </w:hyperlink>
            </w:p>
            <w:p w14:paraId="696A6C88" w14:textId="77777777" w:rsidR="00FC3D1A" w:rsidRDefault="00FC3D1A" w:rsidP="0016463C">
              <w:pPr>
                <w:tabs>
                  <w:tab w:val="left" w:pos="3544"/>
                  <w:tab w:val="left" w:pos="6379"/>
                </w:tabs>
                <w:ind w:left="567" w:right="567"/>
                <w:rPr>
                  <w:rStyle w:val="OpmaakprofielZBtekstvakChar"/>
                </w:rPr>
              </w:pPr>
            </w:p>
            <w:p w14:paraId="7799EC06" w14:textId="4A4C7E4B" w:rsidR="00FC3D1A" w:rsidRDefault="00FC3D1A" w:rsidP="0016463C">
              <w:pPr>
                <w:tabs>
                  <w:tab w:val="left" w:pos="3544"/>
                  <w:tab w:val="left" w:pos="6379"/>
                </w:tabs>
                <w:ind w:left="567" w:right="567"/>
                <w:rPr>
                  <w:rStyle w:val="OpmaakprofielZBtekstvakChar"/>
                </w:rPr>
              </w:pPr>
              <w:r>
                <w:rPr>
                  <w:rStyle w:val="OpmaakprofielZBtekstvakChar"/>
                </w:rPr>
                <w:t>vertrouwenspersoon</w:t>
              </w:r>
            </w:p>
            <w:p w14:paraId="412F52B6" w14:textId="41BEDD2D" w:rsidR="00FC3D1A" w:rsidRPr="001245BC" w:rsidRDefault="00FC3D1A" w:rsidP="0016463C">
              <w:pPr>
                <w:tabs>
                  <w:tab w:val="left" w:pos="3544"/>
                  <w:tab w:val="left" w:pos="6379"/>
                </w:tabs>
                <w:ind w:left="567" w:right="567"/>
                <w:rPr>
                  <w:rStyle w:val="OpmaakprofielZBtekstvakChar"/>
                </w:rPr>
              </w:pPr>
              <w:r>
                <w:rPr>
                  <w:rStyle w:val="OpmaakprofielZBtekstvakChar"/>
                </w:rPr>
                <w:t xml:space="preserve">Denise van der Poort     </w:t>
              </w:r>
              <w:hyperlink r:id="rId14" w:history="1">
                <w:r w:rsidRPr="00FC3D1A">
                  <w:rPr>
                    <w:rStyle w:val="Hyperlink"/>
                    <w:color w:val="auto"/>
                  </w:rPr>
                  <w:t>Vertrouwenspersoonontmoetingskerk@ziggo.nl</w:t>
                </w:r>
              </w:hyperlink>
              <w:r w:rsidRPr="00F13869">
                <w:t> </w:t>
              </w:r>
            </w:p>
            <w:p w14:paraId="58AD4BC4" w14:textId="77777777" w:rsidR="00CA6ED6" w:rsidRDefault="00CA6ED6" w:rsidP="0016463C">
              <w:pPr>
                <w:ind w:left="567" w:right="567"/>
              </w:pPr>
            </w:p>
            <w:p w14:paraId="6B04A339" w14:textId="2BB4F87B" w:rsidR="00BC3A9B" w:rsidRPr="001245BC" w:rsidRDefault="00623BA1" w:rsidP="0016463C">
              <w:pPr>
                <w:ind w:left="567" w:right="567"/>
                <w:rPr>
                  <w:rStyle w:val="OpmaakprofielZBtekstvakChar"/>
                  <w:rFonts w:ascii="Calibri" w:hAnsi="Calibri"/>
                </w:rPr>
              </w:pPr>
              <w:r w:rsidRPr="001245BC">
                <w:rPr>
                  <w:rStyle w:val="OpmaakprofielZBtekstvakChar"/>
                  <w:u w:val="single"/>
                </w:rPr>
                <w:t>over de zondagsbrief</w:t>
              </w:r>
              <w:r w:rsidRPr="001245BC">
                <w:rPr>
                  <w:rStyle w:val="OpmaakprofielZBtekstvakChar"/>
                </w:rPr>
                <w:t xml:space="preserve">:    </w:t>
              </w:r>
              <w:r w:rsidR="00A574F9" w:rsidRPr="001245BC">
                <w:rPr>
                  <w:rStyle w:val="OpmaakprofielZBtekstvakChar"/>
                </w:rPr>
                <w:t xml:space="preserve"> </w:t>
              </w:r>
              <w:r w:rsidR="00BC3A9B" w:rsidRPr="001245BC">
                <w:rPr>
                  <w:rStyle w:val="OpmaakprofielZBtekstvakChar"/>
                </w:rPr>
                <w:t>kopijsluiting donderdag 18.00 uur</w:t>
              </w:r>
            </w:p>
            <w:p w14:paraId="2BF6B360" w14:textId="77777777" w:rsidR="007F50A2" w:rsidRPr="001245BC" w:rsidRDefault="00BC3A9B" w:rsidP="0016463C">
              <w:pPr>
                <w:tabs>
                  <w:tab w:val="left" w:pos="3544"/>
                  <w:tab w:val="left" w:pos="6379"/>
                </w:tabs>
                <w:ind w:left="567" w:right="567"/>
                <w:rPr>
                  <w:rFonts w:eastAsia="MS Mincho"/>
                  <w:lang w:eastAsia="nl-NL"/>
                </w:rPr>
              </w:pPr>
              <w:r w:rsidRPr="001245BC">
                <w:rPr>
                  <w:rStyle w:val="OpmaakprofielZBtekstvakChar"/>
                </w:rPr>
                <w:t xml:space="preserve">Hanneke van Rij        </w:t>
              </w:r>
              <w:r w:rsidR="00623BA1" w:rsidRPr="001245BC">
                <w:rPr>
                  <w:rStyle w:val="OpmaakprofielZBtekstvakChar"/>
                </w:rPr>
                <w:t xml:space="preserve">    </w:t>
              </w:r>
              <w:r w:rsidR="00A574F9" w:rsidRPr="001245BC">
                <w:rPr>
                  <w:rStyle w:val="OpmaakprofielZBtekstvakChar"/>
                </w:rPr>
                <w:t xml:space="preserve"> </w:t>
              </w:r>
              <w:r w:rsidRPr="001245BC">
                <w:rPr>
                  <w:rStyle w:val="OpmaakprofielZBtekstvakChar"/>
                </w:rPr>
                <w:t>0180-631067</w:t>
              </w:r>
              <w:r w:rsidR="00623BA1" w:rsidRPr="001245BC">
                <w:rPr>
                  <w:rStyle w:val="OpmaakprofielZBtekstvakChar"/>
                </w:rPr>
                <w:t xml:space="preserve">                    </w:t>
              </w:r>
              <w:r w:rsidRPr="001245BC">
                <w:rPr>
                  <w:rStyle w:val="OpmaakprofielZBtekstvakChar"/>
                </w:rPr>
                <w:t xml:space="preserve">mijvanrij@ziggo.nl  </w:t>
              </w:r>
            </w:p>
          </w:sdtContent>
        </w:sdt>
      </w:sdtContent>
    </w:sdt>
    <w:p w14:paraId="324C327B" w14:textId="4327DAD4" w:rsidR="00127AF4" w:rsidRPr="001245BC" w:rsidRDefault="00127AF4" w:rsidP="0016463C">
      <w:pPr>
        <w:tabs>
          <w:tab w:val="left" w:pos="3544"/>
          <w:tab w:val="left" w:pos="6379"/>
        </w:tabs>
        <w:ind w:left="567" w:right="567"/>
        <w:rPr>
          <w:rFonts w:eastAsia="MS Mincho" w:cs="Arial"/>
          <w:lang w:eastAsia="nl-NL"/>
        </w:rPr>
      </w:pPr>
      <w:r w:rsidRPr="001245BC">
        <w:rPr>
          <w:rFonts w:eastAsia="MS Mincho" w:cs="Arial"/>
          <w:lang w:eastAsia="nl-NL"/>
        </w:rPr>
        <w:t>________________________________________________________</w:t>
      </w:r>
      <w:r w:rsidR="00E52DCA" w:rsidRPr="001245BC">
        <w:rPr>
          <w:rFonts w:eastAsia="MS Mincho" w:cs="Arial"/>
          <w:lang w:eastAsia="nl-NL"/>
        </w:rPr>
        <w:t>____</w:t>
      </w:r>
      <w:r w:rsidRPr="001245BC">
        <w:rPr>
          <w:rFonts w:eastAsia="MS Mincho" w:cs="Arial"/>
          <w:lang w:eastAsia="nl-NL"/>
        </w:rPr>
        <w:t>______________</w:t>
      </w:r>
    </w:p>
    <w:p w14:paraId="303972E6" w14:textId="418DE645" w:rsidR="00A24E4E" w:rsidRDefault="00EC0912" w:rsidP="0016463C">
      <w:pPr>
        <w:pStyle w:val="Default"/>
        <w:ind w:left="567" w:right="567"/>
        <w:rPr>
          <w:rFonts w:eastAsiaTheme="minorHAnsi"/>
          <w:b/>
          <w:color w:val="auto"/>
        </w:rPr>
      </w:pPr>
      <w:r>
        <w:rPr>
          <w:rFonts w:eastAsiaTheme="minorHAnsi"/>
          <w:b/>
          <w:color w:val="auto"/>
        </w:rPr>
        <w:t>OM MEER TE LEZEN</w:t>
      </w:r>
    </w:p>
    <w:sdt>
      <w:sdtPr>
        <w:rPr>
          <w:rStyle w:val="OpmaakprofielZBtekstvakChar"/>
          <w:rFonts w:eastAsiaTheme="minorHAnsi" w:cstheme="minorBidi"/>
          <w:color w:val="auto"/>
          <w:sz w:val="22"/>
          <w:szCs w:val="22"/>
        </w:rPr>
        <w:id w:val="309902"/>
        <w:lock w:val="sdtLocked"/>
        <w:placeholder>
          <w:docPart w:val="EF43886B1EF24F34A6C929F01CF6AF95"/>
        </w:placeholder>
      </w:sdtPr>
      <w:sdtEndPr>
        <w:rPr>
          <w:rStyle w:val="Standaardalinea-lettertype"/>
          <w:rFonts w:eastAsia="Calibri" w:cs="Arial"/>
        </w:rPr>
      </w:sdtEndPr>
      <w:sdtContent>
        <w:p w14:paraId="26F9AFB5" w14:textId="4BB67B28" w:rsidR="008957C8" w:rsidRDefault="00A24E4E" w:rsidP="0016463C">
          <w:pPr>
            <w:pStyle w:val="Default"/>
            <w:ind w:left="567" w:right="567"/>
            <w:rPr>
              <w:rStyle w:val="OpmaakprofielZBtekstvakChar"/>
              <w:rFonts w:eastAsiaTheme="minorHAnsi" w:cstheme="minorBidi"/>
              <w:color w:val="auto"/>
              <w:sz w:val="22"/>
              <w:szCs w:val="22"/>
            </w:rPr>
          </w:pPr>
          <w:r w:rsidRPr="00A24E4E">
            <w:rPr>
              <w:rStyle w:val="OpmaakprofielZBtekstvakChar"/>
              <w:rFonts w:eastAsiaTheme="minorHAnsi" w:cstheme="minorBidi"/>
              <w:color w:val="auto"/>
              <w:sz w:val="22"/>
              <w:szCs w:val="22"/>
            </w:rPr>
            <w:t>Op onze website: https://ontmoetingskerk-zevenhuizen.protestantsekerk.net kunt u meer nieuws vinden zoals: komende kerkdiensten, orde van diensten, collecte-opbrengsten, ver-slagen, jaarrekeningen, beleid, mutaties ledenbestand</w:t>
          </w:r>
          <w:r w:rsidR="00EC4581">
            <w:rPr>
              <w:rStyle w:val="OpmaakprofielZBtekstvakChar"/>
              <w:rFonts w:eastAsiaTheme="minorHAnsi" w:cstheme="minorBidi"/>
              <w:color w:val="auto"/>
              <w:sz w:val="22"/>
              <w:szCs w:val="22"/>
            </w:rPr>
            <w:t>, fotoalbums en nog veel meer.</w:t>
          </w:r>
        </w:p>
        <w:p w14:paraId="53D6778A" w14:textId="3C15E94F" w:rsidR="00C54A81" w:rsidRDefault="008957C8" w:rsidP="0016463C">
          <w:pPr>
            <w:pStyle w:val="Default"/>
            <w:ind w:left="567" w:right="567"/>
            <w:rPr>
              <w:rStyle w:val="OpmaakprofielZBtekstvakChar"/>
              <w:rFonts w:eastAsiaTheme="minorHAnsi" w:cstheme="minorBidi"/>
              <w:color w:val="auto"/>
              <w:sz w:val="22"/>
              <w:szCs w:val="22"/>
            </w:rPr>
          </w:pPr>
          <w:r>
            <w:rPr>
              <w:rStyle w:val="OpmaakprofielZBtekstvakChar"/>
              <w:rFonts w:eastAsiaTheme="minorHAnsi" w:cstheme="minorBidi"/>
              <w:color w:val="auto"/>
              <w:sz w:val="22"/>
              <w:szCs w:val="22"/>
            </w:rPr>
            <w:t xml:space="preserve">Weet u dat er ook een facebookpagina is? </w:t>
          </w:r>
        </w:p>
        <w:p w14:paraId="65B4B93B" w14:textId="62A67D18" w:rsidR="00D43E1D" w:rsidRPr="00737959" w:rsidRDefault="00C54A81" w:rsidP="0016463C">
          <w:pPr>
            <w:pStyle w:val="Default"/>
            <w:ind w:left="567" w:right="567"/>
            <w:rPr>
              <w:color w:val="auto"/>
              <w:sz w:val="22"/>
              <w:szCs w:val="22"/>
              <w:u w:val="single"/>
            </w:rPr>
          </w:pPr>
          <w:hyperlink r:id="rId15" w:history="1">
            <w:r w:rsidRPr="00830DA7">
              <w:rPr>
                <w:rStyle w:val="Hyperlink"/>
                <w:color w:val="auto"/>
                <w:sz w:val="22"/>
                <w:szCs w:val="22"/>
              </w:rPr>
              <w:t>https://www.facebook.com/Ontmoetingskerk-Zevenhuizen-105705201204752</w:t>
            </w:r>
          </w:hyperlink>
        </w:p>
      </w:sdtContent>
    </w:sdt>
    <w:p w14:paraId="79B8B197" w14:textId="38989301" w:rsidR="00FF57AE" w:rsidRDefault="00737959" w:rsidP="00737959">
      <w:pPr>
        <w:pStyle w:val="Default"/>
        <w:ind w:left="567" w:right="567"/>
        <w:rPr>
          <w:noProof/>
          <w:sz w:val="22"/>
          <w:szCs w:val="22"/>
        </w:rPr>
      </w:pPr>
      <w:r>
        <w:rPr>
          <w:noProof/>
          <w:sz w:val="22"/>
          <w:szCs w:val="22"/>
        </w:rPr>
        <w:t>__________________________________________________________________________</w:t>
      </w:r>
    </w:p>
    <w:p w14:paraId="46091C3A" w14:textId="77777777" w:rsidR="00E275A3" w:rsidRDefault="00E275A3" w:rsidP="0016463C">
      <w:pPr>
        <w:pStyle w:val="Default"/>
        <w:ind w:left="567" w:right="567"/>
        <w:rPr>
          <w:b/>
          <w:bCs/>
          <w:noProof/>
        </w:rPr>
      </w:pPr>
    </w:p>
    <w:p w14:paraId="3C9479DF" w14:textId="77777777" w:rsidR="00E275A3" w:rsidRDefault="00E275A3" w:rsidP="0016463C">
      <w:pPr>
        <w:pStyle w:val="Default"/>
        <w:ind w:left="567" w:right="567"/>
        <w:rPr>
          <w:b/>
          <w:bCs/>
          <w:noProof/>
        </w:rPr>
      </w:pPr>
    </w:p>
    <w:p w14:paraId="4F2164AD" w14:textId="77777777" w:rsidR="00E275A3" w:rsidRDefault="00E275A3" w:rsidP="0016463C">
      <w:pPr>
        <w:pStyle w:val="Default"/>
        <w:ind w:left="567" w:right="567"/>
        <w:rPr>
          <w:b/>
          <w:bCs/>
          <w:noProof/>
        </w:rPr>
      </w:pPr>
    </w:p>
    <w:p w14:paraId="1DDAA18B" w14:textId="77777777" w:rsidR="00E275A3" w:rsidRDefault="00E275A3" w:rsidP="0016463C">
      <w:pPr>
        <w:pStyle w:val="Default"/>
        <w:ind w:left="567" w:right="567"/>
        <w:rPr>
          <w:b/>
          <w:bCs/>
          <w:noProof/>
        </w:rPr>
      </w:pPr>
    </w:p>
    <w:p w14:paraId="6A7C4448" w14:textId="77777777" w:rsidR="00E275A3" w:rsidRDefault="00E275A3" w:rsidP="0016463C">
      <w:pPr>
        <w:pStyle w:val="Default"/>
        <w:ind w:left="567" w:right="567"/>
        <w:rPr>
          <w:b/>
          <w:bCs/>
          <w:noProof/>
        </w:rPr>
      </w:pPr>
    </w:p>
    <w:p w14:paraId="0BB21873" w14:textId="77777777" w:rsidR="00E275A3" w:rsidRDefault="00E275A3" w:rsidP="0016463C">
      <w:pPr>
        <w:pStyle w:val="Default"/>
        <w:ind w:left="567" w:right="567"/>
        <w:rPr>
          <w:b/>
          <w:bCs/>
          <w:noProof/>
        </w:rPr>
      </w:pPr>
    </w:p>
    <w:p w14:paraId="78C97C9C" w14:textId="77777777" w:rsidR="00E275A3" w:rsidRDefault="00E275A3" w:rsidP="0016463C">
      <w:pPr>
        <w:pStyle w:val="Default"/>
        <w:ind w:left="567" w:right="567"/>
        <w:rPr>
          <w:b/>
          <w:bCs/>
          <w:noProof/>
        </w:rPr>
      </w:pPr>
    </w:p>
    <w:p w14:paraId="77F0A44B" w14:textId="77777777" w:rsidR="00E275A3" w:rsidRDefault="00E275A3" w:rsidP="0016463C">
      <w:pPr>
        <w:pStyle w:val="Default"/>
        <w:ind w:left="567" w:right="567"/>
        <w:rPr>
          <w:b/>
          <w:bCs/>
          <w:noProof/>
        </w:rPr>
      </w:pPr>
    </w:p>
    <w:p w14:paraId="39EE3DE8" w14:textId="77777777" w:rsidR="00E275A3" w:rsidRDefault="00E275A3" w:rsidP="0016463C">
      <w:pPr>
        <w:pStyle w:val="Default"/>
        <w:ind w:left="567" w:right="567"/>
        <w:rPr>
          <w:b/>
          <w:bCs/>
          <w:noProof/>
        </w:rPr>
      </w:pPr>
    </w:p>
    <w:p w14:paraId="6D0E7745" w14:textId="77777777" w:rsidR="00E275A3" w:rsidRDefault="00E275A3" w:rsidP="0016463C">
      <w:pPr>
        <w:pStyle w:val="Default"/>
        <w:ind w:left="567" w:right="567"/>
        <w:rPr>
          <w:b/>
          <w:bCs/>
          <w:noProof/>
        </w:rPr>
      </w:pPr>
    </w:p>
    <w:p w14:paraId="3D81D81B" w14:textId="5F028741" w:rsidR="00FF57AE" w:rsidRPr="00737959" w:rsidRDefault="00737959" w:rsidP="0016463C">
      <w:pPr>
        <w:pStyle w:val="Default"/>
        <w:ind w:left="567" w:right="567"/>
        <w:rPr>
          <w:b/>
          <w:bCs/>
          <w:noProof/>
        </w:rPr>
      </w:pPr>
      <w:r w:rsidRPr="00737959">
        <w:rPr>
          <w:b/>
          <w:bCs/>
          <w:noProof/>
        </w:rPr>
        <w:lastRenderedPageBreak/>
        <w:t>OM TE GENIETEN</w:t>
      </w:r>
    </w:p>
    <w:p w14:paraId="540C0DF1" w14:textId="26CB2907" w:rsidR="003F7650" w:rsidRPr="003F7650" w:rsidRDefault="003F7650" w:rsidP="003F7650">
      <w:pPr>
        <w:pStyle w:val="Default"/>
        <w:ind w:left="567" w:right="567"/>
        <w:rPr>
          <w:noProof/>
        </w:rPr>
      </w:pPr>
    </w:p>
    <w:p w14:paraId="6E49C892" w14:textId="77777777" w:rsidR="00FF57AE" w:rsidRDefault="00FF57AE" w:rsidP="0016463C">
      <w:pPr>
        <w:pStyle w:val="Default"/>
        <w:ind w:left="567" w:right="567"/>
        <w:rPr>
          <w:noProof/>
          <w:sz w:val="22"/>
          <w:szCs w:val="22"/>
        </w:rPr>
      </w:pPr>
    </w:p>
    <w:p w14:paraId="1209D224" w14:textId="77777777" w:rsidR="003F7650" w:rsidRDefault="003F7650" w:rsidP="0016463C">
      <w:pPr>
        <w:pStyle w:val="Default"/>
        <w:ind w:left="567" w:right="567"/>
        <w:rPr>
          <w:noProof/>
          <w:sz w:val="22"/>
          <w:szCs w:val="22"/>
        </w:rPr>
      </w:pPr>
    </w:p>
    <w:p w14:paraId="7E7C4A5C" w14:textId="5C311052" w:rsidR="003F7650" w:rsidRPr="003F7650" w:rsidRDefault="00E275A3" w:rsidP="003F7650">
      <w:pPr>
        <w:pStyle w:val="Default"/>
        <w:ind w:left="567" w:right="567"/>
        <w:rPr>
          <w:noProof/>
        </w:rPr>
      </w:pPr>
      <w:r w:rsidRPr="003F7650">
        <w:rPr>
          <w:noProof/>
        </w:rPr>
        <w:drawing>
          <wp:anchor distT="0" distB="0" distL="114300" distR="114300" simplePos="0" relativeHeight="251666432" behindDoc="1" locked="0" layoutInCell="1" allowOverlap="1" wp14:anchorId="1AFD3238" wp14:editId="3DADD79F">
            <wp:simplePos x="0" y="0"/>
            <wp:positionH relativeFrom="column">
              <wp:posOffset>-536575</wp:posOffset>
            </wp:positionH>
            <wp:positionV relativeFrom="paragraph">
              <wp:posOffset>193674</wp:posOffset>
            </wp:positionV>
            <wp:extent cx="4578914" cy="3434186"/>
            <wp:effectExtent l="0" t="723900" r="0" b="909320"/>
            <wp:wrapNone/>
            <wp:docPr id="161281327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4578914" cy="343418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A5A985C" w14:textId="30698C1D" w:rsidR="003F7650" w:rsidRDefault="003F7650" w:rsidP="0016463C">
      <w:pPr>
        <w:pStyle w:val="Default"/>
        <w:ind w:left="567" w:right="567"/>
        <w:rPr>
          <w:noProof/>
          <w:sz w:val="22"/>
          <w:szCs w:val="22"/>
        </w:rPr>
      </w:pPr>
    </w:p>
    <w:p w14:paraId="75094ECC" w14:textId="0AD890D9" w:rsidR="00874F5C" w:rsidRPr="00874F5C" w:rsidRDefault="00874F5C" w:rsidP="00874F5C">
      <w:pPr>
        <w:pStyle w:val="Default"/>
        <w:ind w:left="567" w:right="567"/>
        <w:rPr>
          <w:noProof/>
        </w:rPr>
      </w:pPr>
    </w:p>
    <w:p w14:paraId="1FA06C8C" w14:textId="0F72AD21" w:rsidR="00FF57AE" w:rsidRDefault="00FF57AE" w:rsidP="0016463C">
      <w:pPr>
        <w:pStyle w:val="Default"/>
        <w:ind w:left="567" w:right="567"/>
        <w:rPr>
          <w:noProof/>
          <w:sz w:val="22"/>
          <w:szCs w:val="22"/>
        </w:rPr>
      </w:pPr>
    </w:p>
    <w:p w14:paraId="6D011EDB" w14:textId="496CBF15" w:rsidR="00874F5C" w:rsidRDefault="00874F5C" w:rsidP="0016463C">
      <w:pPr>
        <w:pStyle w:val="Default"/>
        <w:ind w:left="567" w:right="567"/>
        <w:rPr>
          <w:noProof/>
          <w:sz w:val="22"/>
          <w:szCs w:val="22"/>
        </w:rPr>
      </w:pPr>
    </w:p>
    <w:p w14:paraId="4D6B6FAB" w14:textId="3AA040F8" w:rsidR="00874F5C" w:rsidRPr="00874F5C" w:rsidRDefault="00874F5C" w:rsidP="00874F5C">
      <w:pPr>
        <w:pStyle w:val="Default"/>
        <w:ind w:left="567" w:right="567"/>
        <w:rPr>
          <w:noProof/>
        </w:rPr>
      </w:pPr>
    </w:p>
    <w:p w14:paraId="1237AD09" w14:textId="6FDBD005" w:rsidR="00874F5C" w:rsidRDefault="00874F5C" w:rsidP="0016463C">
      <w:pPr>
        <w:pStyle w:val="Default"/>
        <w:ind w:left="567" w:right="567"/>
        <w:rPr>
          <w:noProof/>
          <w:sz w:val="22"/>
          <w:szCs w:val="22"/>
        </w:rPr>
      </w:pPr>
    </w:p>
    <w:p w14:paraId="1997257E" w14:textId="29631A69" w:rsidR="00874F5C" w:rsidRDefault="00874F5C" w:rsidP="0016463C">
      <w:pPr>
        <w:pStyle w:val="Default"/>
        <w:ind w:left="567" w:right="567"/>
        <w:rPr>
          <w:noProof/>
          <w:sz w:val="22"/>
          <w:szCs w:val="22"/>
        </w:rPr>
      </w:pPr>
    </w:p>
    <w:p w14:paraId="7583B7C0" w14:textId="567397F7" w:rsidR="00874F5C" w:rsidRPr="00874F5C" w:rsidRDefault="00874F5C" w:rsidP="00874F5C">
      <w:pPr>
        <w:pStyle w:val="Default"/>
        <w:ind w:left="567" w:right="567"/>
        <w:rPr>
          <w:noProof/>
        </w:rPr>
      </w:pPr>
    </w:p>
    <w:p w14:paraId="6F0F3265" w14:textId="0B3545DE" w:rsidR="00874F5C" w:rsidRDefault="000121E6" w:rsidP="0016463C">
      <w:pPr>
        <w:pStyle w:val="Default"/>
        <w:ind w:left="567" w:right="567"/>
        <w:rPr>
          <w:noProof/>
          <w:sz w:val="22"/>
          <w:szCs w:val="22"/>
        </w:rPr>
      </w:pPr>
      <w:r w:rsidRPr="003F7650">
        <w:rPr>
          <w:noProof/>
        </w:rPr>
        <w:drawing>
          <wp:anchor distT="0" distB="0" distL="114300" distR="114300" simplePos="0" relativeHeight="251654144" behindDoc="1" locked="0" layoutInCell="1" allowOverlap="1" wp14:anchorId="4A7DB816" wp14:editId="4864C080">
            <wp:simplePos x="0" y="0"/>
            <wp:positionH relativeFrom="column">
              <wp:posOffset>1125855</wp:posOffset>
            </wp:positionH>
            <wp:positionV relativeFrom="paragraph">
              <wp:posOffset>3211195</wp:posOffset>
            </wp:positionV>
            <wp:extent cx="5495713" cy="4121785"/>
            <wp:effectExtent l="152400" t="152400" r="334010" b="335915"/>
            <wp:wrapNone/>
            <wp:docPr id="15499552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0800000">
                      <a:off x="0" y="0"/>
                      <a:ext cx="5495713" cy="41217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ectPr w:rsidR="00874F5C" w:rsidSect="00E96F14">
      <w:type w:val="continuous"/>
      <w:pgSz w:w="11906" w:h="16838" w:code="9"/>
      <w:pgMar w:top="567"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B5DB8" w14:textId="77777777" w:rsidR="003C49DA" w:rsidRDefault="003C49DA" w:rsidP="00180754">
      <w:r>
        <w:separator/>
      </w:r>
    </w:p>
  </w:endnote>
  <w:endnote w:type="continuationSeparator" w:id="0">
    <w:p w14:paraId="3DE07287" w14:textId="77777777" w:rsidR="003C49DA" w:rsidRDefault="003C49DA" w:rsidP="0018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YInterstate Light">
    <w:altName w:val="Calibri"/>
    <w:charset w:val="00"/>
    <w:family w:val="auto"/>
    <w:pitch w:val="variable"/>
    <w:sig w:usb0="A00002AF" w:usb1="5000206A" w:usb2="00000000" w:usb3="00000000" w:csb0="0000009F" w:csb1="00000000"/>
  </w:font>
  <w:font w:name="Helvetica Neue">
    <w:altName w:val="Arial"/>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03989" w14:textId="77777777" w:rsidR="003C49DA" w:rsidRDefault="003C49DA" w:rsidP="00180754">
      <w:r>
        <w:separator/>
      </w:r>
    </w:p>
  </w:footnote>
  <w:footnote w:type="continuationSeparator" w:id="0">
    <w:p w14:paraId="5783D10C" w14:textId="77777777" w:rsidR="003C49DA" w:rsidRDefault="003C49DA" w:rsidP="00180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96557"/>
    <w:multiLevelType w:val="hybridMultilevel"/>
    <w:tmpl w:val="C0DE8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C33D38"/>
    <w:multiLevelType w:val="hybridMultilevel"/>
    <w:tmpl w:val="A02AEFBA"/>
    <w:lvl w:ilvl="0" w:tplc="04130001">
      <w:start w:val="1"/>
      <w:numFmt w:val="bullet"/>
      <w:lvlText w:val=""/>
      <w:lvlJc w:val="left"/>
      <w:pPr>
        <w:ind w:left="1590" w:hanging="360"/>
      </w:pPr>
      <w:rPr>
        <w:rFonts w:ascii="Symbol" w:hAnsi="Symbol" w:hint="default"/>
      </w:rPr>
    </w:lvl>
    <w:lvl w:ilvl="1" w:tplc="04130003" w:tentative="1">
      <w:start w:val="1"/>
      <w:numFmt w:val="bullet"/>
      <w:lvlText w:val="o"/>
      <w:lvlJc w:val="left"/>
      <w:pPr>
        <w:ind w:left="2310" w:hanging="360"/>
      </w:pPr>
      <w:rPr>
        <w:rFonts w:ascii="Courier New" w:hAnsi="Courier New" w:cs="Courier New" w:hint="default"/>
      </w:rPr>
    </w:lvl>
    <w:lvl w:ilvl="2" w:tplc="04130005" w:tentative="1">
      <w:start w:val="1"/>
      <w:numFmt w:val="bullet"/>
      <w:lvlText w:val=""/>
      <w:lvlJc w:val="left"/>
      <w:pPr>
        <w:ind w:left="3030" w:hanging="360"/>
      </w:pPr>
      <w:rPr>
        <w:rFonts w:ascii="Wingdings" w:hAnsi="Wingdings" w:hint="default"/>
      </w:rPr>
    </w:lvl>
    <w:lvl w:ilvl="3" w:tplc="04130001" w:tentative="1">
      <w:start w:val="1"/>
      <w:numFmt w:val="bullet"/>
      <w:lvlText w:val=""/>
      <w:lvlJc w:val="left"/>
      <w:pPr>
        <w:ind w:left="3750" w:hanging="360"/>
      </w:pPr>
      <w:rPr>
        <w:rFonts w:ascii="Symbol" w:hAnsi="Symbol" w:hint="default"/>
      </w:rPr>
    </w:lvl>
    <w:lvl w:ilvl="4" w:tplc="04130003" w:tentative="1">
      <w:start w:val="1"/>
      <w:numFmt w:val="bullet"/>
      <w:lvlText w:val="o"/>
      <w:lvlJc w:val="left"/>
      <w:pPr>
        <w:ind w:left="4470" w:hanging="360"/>
      </w:pPr>
      <w:rPr>
        <w:rFonts w:ascii="Courier New" w:hAnsi="Courier New" w:cs="Courier New" w:hint="default"/>
      </w:rPr>
    </w:lvl>
    <w:lvl w:ilvl="5" w:tplc="04130005" w:tentative="1">
      <w:start w:val="1"/>
      <w:numFmt w:val="bullet"/>
      <w:lvlText w:val=""/>
      <w:lvlJc w:val="left"/>
      <w:pPr>
        <w:ind w:left="5190" w:hanging="360"/>
      </w:pPr>
      <w:rPr>
        <w:rFonts w:ascii="Wingdings" w:hAnsi="Wingdings" w:hint="default"/>
      </w:rPr>
    </w:lvl>
    <w:lvl w:ilvl="6" w:tplc="04130001" w:tentative="1">
      <w:start w:val="1"/>
      <w:numFmt w:val="bullet"/>
      <w:lvlText w:val=""/>
      <w:lvlJc w:val="left"/>
      <w:pPr>
        <w:ind w:left="5910" w:hanging="360"/>
      </w:pPr>
      <w:rPr>
        <w:rFonts w:ascii="Symbol" w:hAnsi="Symbol" w:hint="default"/>
      </w:rPr>
    </w:lvl>
    <w:lvl w:ilvl="7" w:tplc="04130003" w:tentative="1">
      <w:start w:val="1"/>
      <w:numFmt w:val="bullet"/>
      <w:lvlText w:val="o"/>
      <w:lvlJc w:val="left"/>
      <w:pPr>
        <w:ind w:left="6630" w:hanging="360"/>
      </w:pPr>
      <w:rPr>
        <w:rFonts w:ascii="Courier New" w:hAnsi="Courier New" w:cs="Courier New" w:hint="default"/>
      </w:rPr>
    </w:lvl>
    <w:lvl w:ilvl="8" w:tplc="04130005" w:tentative="1">
      <w:start w:val="1"/>
      <w:numFmt w:val="bullet"/>
      <w:lvlText w:val=""/>
      <w:lvlJc w:val="left"/>
      <w:pPr>
        <w:ind w:left="7350" w:hanging="360"/>
      </w:pPr>
      <w:rPr>
        <w:rFonts w:ascii="Wingdings" w:hAnsi="Wingdings" w:hint="default"/>
      </w:rPr>
    </w:lvl>
  </w:abstractNum>
  <w:abstractNum w:abstractNumId="2" w15:restartNumberingAfterBreak="0">
    <w:nsid w:val="2C40414E"/>
    <w:multiLevelType w:val="hybridMultilevel"/>
    <w:tmpl w:val="8722845E"/>
    <w:lvl w:ilvl="0" w:tplc="DDFC932E">
      <w:start w:val="16"/>
      <w:numFmt w:val="bullet"/>
      <w:lvlText w:val="-"/>
      <w:lvlJc w:val="left"/>
      <w:pPr>
        <w:ind w:left="808" w:hanging="360"/>
      </w:pPr>
      <w:rPr>
        <w:rFonts w:ascii="Arial" w:eastAsia="Arial Unicode MS" w:hAnsi="Arial" w:cs="Arial" w:hint="default"/>
      </w:rPr>
    </w:lvl>
    <w:lvl w:ilvl="1" w:tplc="04130003">
      <w:start w:val="1"/>
      <w:numFmt w:val="bullet"/>
      <w:lvlText w:val="o"/>
      <w:lvlJc w:val="left"/>
      <w:pPr>
        <w:ind w:left="1528" w:hanging="360"/>
      </w:pPr>
      <w:rPr>
        <w:rFonts w:ascii="Courier New" w:hAnsi="Courier New" w:cs="Courier New" w:hint="default"/>
      </w:rPr>
    </w:lvl>
    <w:lvl w:ilvl="2" w:tplc="04130005" w:tentative="1">
      <w:start w:val="1"/>
      <w:numFmt w:val="bullet"/>
      <w:lvlText w:val=""/>
      <w:lvlJc w:val="left"/>
      <w:pPr>
        <w:ind w:left="2248" w:hanging="360"/>
      </w:pPr>
      <w:rPr>
        <w:rFonts w:ascii="Wingdings" w:hAnsi="Wingdings" w:hint="default"/>
      </w:rPr>
    </w:lvl>
    <w:lvl w:ilvl="3" w:tplc="04130001" w:tentative="1">
      <w:start w:val="1"/>
      <w:numFmt w:val="bullet"/>
      <w:lvlText w:val=""/>
      <w:lvlJc w:val="left"/>
      <w:pPr>
        <w:ind w:left="2968" w:hanging="360"/>
      </w:pPr>
      <w:rPr>
        <w:rFonts w:ascii="Symbol" w:hAnsi="Symbol" w:hint="default"/>
      </w:rPr>
    </w:lvl>
    <w:lvl w:ilvl="4" w:tplc="04130003" w:tentative="1">
      <w:start w:val="1"/>
      <w:numFmt w:val="bullet"/>
      <w:lvlText w:val="o"/>
      <w:lvlJc w:val="left"/>
      <w:pPr>
        <w:ind w:left="3688" w:hanging="360"/>
      </w:pPr>
      <w:rPr>
        <w:rFonts w:ascii="Courier New" w:hAnsi="Courier New" w:cs="Courier New" w:hint="default"/>
      </w:rPr>
    </w:lvl>
    <w:lvl w:ilvl="5" w:tplc="04130005" w:tentative="1">
      <w:start w:val="1"/>
      <w:numFmt w:val="bullet"/>
      <w:lvlText w:val=""/>
      <w:lvlJc w:val="left"/>
      <w:pPr>
        <w:ind w:left="4408" w:hanging="360"/>
      </w:pPr>
      <w:rPr>
        <w:rFonts w:ascii="Wingdings" w:hAnsi="Wingdings" w:hint="default"/>
      </w:rPr>
    </w:lvl>
    <w:lvl w:ilvl="6" w:tplc="04130001" w:tentative="1">
      <w:start w:val="1"/>
      <w:numFmt w:val="bullet"/>
      <w:lvlText w:val=""/>
      <w:lvlJc w:val="left"/>
      <w:pPr>
        <w:ind w:left="5128" w:hanging="360"/>
      </w:pPr>
      <w:rPr>
        <w:rFonts w:ascii="Symbol" w:hAnsi="Symbol" w:hint="default"/>
      </w:rPr>
    </w:lvl>
    <w:lvl w:ilvl="7" w:tplc="04130003" w:tentative="1">
      <w:start w:val="1"/>
      <w:numFmt w:val="bullet"/>
      <w:lvlText w:val="o"/>
      <w:lvlJc w:val="left"/>
      <w:pPr>
        <w:ind w:left="5848" w:hanging="360"/>
      </w:pPr>
      <w:rPr>
        <w:rFonts w:ascii="Courier New" w:hAnsi="Courier New" w:cs="Courier New" w:hint="default"/>
      </w:rPr>
    </w:lvl>
    <w:lvl w:ilvl="8" w:tplc="04130005" w:tentative="1">
      <w:start w:val="1"/>
      <w:numFmt w:val="bullet"/>
      <w:lvlText w:val=""/>
      <w:lvlJc w:val="left"/>
      <w:pPr>
        <w:ind w:left="6568" w:hanging="360"/>
      </w:pPr>
      <w:rPr>
        <w:rFonts w:ascii="Wingdings" w:hAnsi="Wingdings" w:hint="default"/>
      </w:rPr>
    </w:lvl>
  </w:abstractNum>
  <w:abstractNum w:abstractNumId="3" w15:restartNumberingAfterBreak="0">
    <w:nsid w:val="4C3A22ED"/>
    <w:multiLevelType w:val="hybridMultilevel"/>
    <w:tmpl w:val="3BEE7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A3577E"/>
    <w:multiLevelType w:val="hybridMultilevel"/>
    <w:tmpl w:val="6B2CFAE6"/>
    <w:lvl w:ilvl="0" w:tplc="DDFC932E">
      <w:start w:val="16"/>
      <w:numFmt w:val="bullet"/>
      <w:lvlText w:val="-"/>
      <w:lvlJc w:val="left"/>
      <w:pPr>
        <w:ind w:left="1534" w:hanging="360"/>
      </w:pPr>
      <w:rPr>
        <w:rFonts w:ascii="Arial" w:eastAsia="Arial Unicode MS" w:hAnsi="Arial" w:cs="Arial" w:hint="default"/>
      </w:rPr>
    </w:lvl>
    <w:lvl w:ilvl="1" w:tplc="04130003" w:tentative="1">
      <w:start w:val="1"/>
      <w:numFmt w:val="bullet"/>
      <w:lvlText w:val="o"/>
      <w:lvlJc w:val="left"/>
      <w:pPr>
        <w:ind w:left="2254" w:hanging="360"/>
      </w:pPr>
      <w:rPr>
        <w:rFonts w:ascii="Courier New" w:hAnsi="Courier New" w:cs="Courier New" w:hint="default"/>
      </w:rPr>
    </w:lvl>
    <w:lvl w:ilvl="2" w:tplc="04130005" w:tentative="1">
      <w:start w:val="1"/>
      <w:numFmt w:val="bullet"/>
      <w:lvlText w:val=""/>
      <w:lvlJc w:val="left"/>
      <w:pPr>
        <w:ind w:left="2974" w:hanging="360"/>
      </w:pPr>
      <w:rPr>
        <w:rFonts w:ascii="Wingdings" w:hAnsi="Wingdings" w:hint="default"/>
      </w:rPr>
    </w:lvl>
    <w:lvl w:ilvl="3" w:tplc="04130001" w:tentative="1">
      <w:start w:val="1"/>
      <w:numFmt w:val="bullet"/>
      <w:lvlText w:val=""/>
      <w:lvlJc w:val="left"/>
      <w:pPr>
        <w:ind w:left="3694" w:hanging="360"/>
      </w:pPr>
      <w:rPr>
        <w:rFonts w:ascii="Symbol" w:hAnsi="Symbol" w:hint="default"/>
      </w:rPr>
    </w:lvl>
    <w:lvl w:ilvl="4" w:tplc="04130003" w:tentative="1">
      <w:start w:val="1"/>
      <w:numFmt w:val="bullet"/>
      <w:lvlText w:val="o"/>
      <w:lvlJc w:val="left"/>
      <w:pPr>
        <w:ind w:left="4414" w:hanging="360"/>
      </w:pPr>
      <w:rPr>
        <w:rFonts w:ascii="Courier New" w:hAnsi="Courier New" w:cs="Courier New" w:hint="default"/>
      </w:rPr>
    </w:lvl>
    <w:lvl w:ilvl="5" w:tplc="04130005" w:tentative="1">
      <w:start w:val="1"/>
      <w:numFmt w:val="bullet"/>
      <w:lvlText w:val=""/>
      <w:lvlJc w:val="left"/>
      <w:pPr>
        <w:ind w:left="5134" w:hanging="360"/>
      </w:pPr>
      <w:rPr>
        <w:rFonts w:ascii="Wingdings" w:hAnsi="Wingdings" w:hint="default"/>
      </w:rPr>
    </w:lvl>
    <w:lvl w:ilvl="6" w:tplc="04130001" w:tentative="1">
      <w:start w:val="1"/>
      <w:numFmt w:val="bullet"/>
      <w:lvlText w:val=""/>
      <w:lvlJc w:val="left"/>
      <w:pPr>
        <w:ind w:left="5854" w:hanging="360"/>
      </w:pPr>
      <w:rPr>
        <w:rFonts w:ascii="Symbol" w:hAnsi="Symbol" w:hint="default"/>
      </w:rPr>
    </w:lvl>
    <w:lvl w:ilvl="7" w:tplc="04130003" w:tentative="1">
      <w:start w:val="1"/>
      <w:numFmt w:val="bullet"/>
      <w:lvlText w:val="o"/>
      <w:lvlJc w:val="left"/>
      <w:pPr>
        <w:ind w:left="6574" w:hanging="360"/>
      </w:pPr>
      <w:rPr>
        <w:rFonts w:ascii="Courier New" w:hAnsi="Courier New" w:cs="Courier New" w:hint="default"/>
      </w:rPr>
    </w:lvl>
    <w:lvl w:ilvl="8" w:tplc="04130005" w:tentative="1">
      <w:start w:val="1"/>
      <w:numFmt w:val="bullet"/>
      <w:lvlText w:val=""/>
      <w:lvlJc w:val="left"/>
      <w:pPr>
        <w:ind w:left="7294" w:hanging="360"/>
      </w:pPr>
      <w:rPr>
        <w:rFonts w:ascii="Wingdings" w:hAnsi="Wingdings" w:hint="default"/>
      </w:rPr>
    </w:lvl>
  </w:abstractNum>
  <w:abstractNum w:abstractNumId="5" w15:restartNumberingAfterBreak="0">
    <w:nsid w:val="70B35B92"/>
    <w:multiLevelType w:val="multilevel"/>
    <w:tmpl w:val="72A6D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EB00DB"/>
    <w:multiLevelType w:val="hybridMultilevel"/>
    <w:tmpl w:val="C89816D8"/>
    <w:lvl w:ilvl="0" w:tplc="C9D2F3C0">
      <w:start w:val="1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25002">
    <w:abstractNumId w:val="3"/>
  </w:num>
  <w:num w:numId="2" w16cid:durableId="268053186">
    <w:abstractNumId w:val="0"/>
  </w:num>
  <w:num w:numId="3" w16cid:durableId="1247375378">
    <w:abstractNumId w:val="6"/>
  </w:num>
  <w:num w:numId="4" w16cid:durableId="1500272238">
    <w:abstractNumId w:val="5"/>
  </w:num>
  <w:num w:numId="5" w16cid:durableId="1095246889">
    <w:abstractNumId w:val="2"/>
  </w:num>
  <w:num w:numId="6" w16cid:durableId="1981378214">
    <w:abstractNumId w:val="1"/>
  </w:num>
  <w:num w:numId="7" w16cid:durableId="1424565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25A4"/>
    <w:rsid w:val="00000B7A"/>
    <w:rsid w:val="00000FC0"/>
    <w:rsid w:val="000010A3"/>
    <w:rsid w:val="0000154F"/>
    <w:rsid w:val="0000265E"/>
    <w:rsid w:val="00002A4E"/>
    <w:rsid w:val="0000350D"/>
    <w:rsid w:val="000050EA"/>
    <w:rsid w:val="00011677"/>
    <w:rsid w:val="000121E6"/>
    <w:rsid w:val="0001657E"/>
    <w:rsid w:val="00020CBC"/>
    <w:rsid w:val="00021B5A"/>
    <w:rsid w:val="000228B1"/>
    <w:rsid w:val="00022DFF"/>
    <w:rsid w:val="00027633"/>
    <w:rsid w:val="00030EF6"/>
    <w:rsid w:val="00031237"/>
    <w:rsid w:val="00032967"/>
    <w:rsid w:val="0003436B"/>
    <w:rsid w:val="000361FF"/>
    <w:rsid w:val="000370D0"/>
    <w:rsid w:val="00037A83"/>
    <w:rsid w:val="000418B7"/>
    <w:rsid w:val="00045603"/>
    <w:rsid w:val="00046C67"/>
    <w:rsid w:val="00053CF6"/>
    <w:rsid w:val="00061574"/>
    <w:rsid w:val="000622FD"/>
    <w:rsid w:val="000642DD"/>
    <w:rsid w:val="00070367"/>
    <w:rsid w:val="00071F46"/>
    <w:rsid w:val="00072296"/>
    <w:rsid w:val="000730A0"/>
    <w:rsid w:val="0007367C"/>
    <w:rsid w:val="00074104"/>
    <w:rsid w:val="00074182"/>
    <w:rsid w:val="00081741"/>
    <w:rsid w:val="00081818"/>
    <w:rsid w:val="000833EF"/>
    <w:rsid w:val="00083B01"/>
    <w:rsid w:val="00086205"/>
    <w:rsid w:val="00086237"/>
    <w:rsid w:val="00086D5E"/>
    <w:rsid w:val="0009065B"/>
    <w:rsid w:val="00090C75"/>
    <w:rsid w:val="00091DAE"/>
    <w:rsid w:val="000924F5"/>
    <w:rsid w:val="00092BBF"/>
    <w:rsid w:val="00094953"/>
    <w:rsid w:val="000968BF"/>
    <w:rsid w:val="000A054A"/>
    <w:rsid w:val="000A2639"/>
    <w:rsid w:val="000A4724"/>
    <w:rsid w:val="000A4A83"/>
    <w:rsid w:val="000A6CB3"/>
    <w:rsid w:val="000B0CC1"/>
    <w:rsid w:val="000B1F82"/>
    <w:rsid w:val="000B3DDD"/>
    <w:rsid w:val="000B3F50"/>
    <w:rsid w:val="000B40C2"/>
    <w:rsid w:val="000B41B1"/>
    <w:rsid w:val="000B425D"/>
    <w:rsid w:val="000B50BB"/>
    <w:rsid w:val="000B6333"/>
    <w:rsid w:val="000B7DD1"/>
    <w:rsid w:val="000C26BA"/>
    <w:rsid w:val="000C411A"/>
    <w:rsid w:val="000C6406"/>
    <w:rsid w:val="000C6CFE"/>
    <w:rsid w:val="000D5746"/>
    <w:rsid w:val="000D6CF6"/>
    <w:rsid w:val="000E1033"/>
    <w:rsid w:val="000E1B29"/>
    <w:rsid w:val="000E2A54"/>
    <w:rsid w:val="000E3F17"/>
    <w:rsid w:val="000E4031"/>
    <w:rsid w:val="000E59CA"/>
    <w:rsid w:val="000E6618"/>
    <w:rsid w:val="000E712D"/>
    <w:rsid w:val="000F209C"/>
    <w:rsid w:val="000F4758"/>
    <w:rsid w:val="000F6502"/>
    <w:rsid w:val="000F6908"/>
    <w:rsid w:val="000F726A"/>
    <w:rsid w:val="000F7ADB"/>
    <w:rsid w:val="00101B05"/>
    <w:rsid w:val="0010329A"/>
    <w:rsid w:val="001032D2"/>
    <w:rsid w:val="00104414"/>
    <w:rsid w:val="00105509"/>
    <w:rsid w:val="00105DF0"/>
    <w:rsid w:val="00107FEA"/>
    <w:rsid w:val="00111563"/>
    <w:rsid w:val="0011221D"/>
    <w:rsid w:val="001124F1"/>
    <w:rsid w:val="001134EC"/>
    <w:rsid w:val="0011383B"/>
    <w:rsid w:val="00113ABA"/>
    <w:rsid w:val="00117B90"/>
    <w:rsid w:val="00117EF0"/>
    <w:rsid w:val="00120A1F"/>
    <w:rsid w:val="00120AF8"/>
    <w:rsid w:val="00123B1F"/>
    <w:rsid w:val="00123B78"/>
    <w:rsid w:val="001245BC"/>
    <w:rsid w:val="001246CF"/>
    <w:rsid w:val="00125A22"/>
    <w:rsid w:val="00127AF4"/>
    <w:rsid w:val="0013085A"/>
    <w:rsid w:val="00133A6A"/>
    <w:rsid w:val="001367DC"/>
    <w:rsid w:val="001375B5"/>
    <w:rsid w:val="00141E86"/>
    <w:rsid w:val="00147C0C"/>
    <w:rsid w:val="001502CA"/>
    <w:rsid w:val="001522D1"/>
    <w:rsid w:val="00156059"/>
    <w:rsid w:val="00156398"/>
    <w:rsid w:val="001563E7"/>
    <w:rsid w:val="00156B3E"/>
    <w:rsid w:val="001617BF"/>
    <w:rsid w:val="00162504"/>
    <w:rsid w:val="00163BC2"/>
    <w:rsid w:val="00163EB7"/>
    <w:rsid w:val="0016463C"/>
    <w:rsid w:val="001649B2"/>
    <w:rsid w:val="00164C39"/>
    <w:rsid w:val="00166176"/>
    <w:rsid w:val="00173083"/>
    <w:rsid w:val="00174341"/>
    <w:rsid w:val="00175199"/>
    <w:rsid w:val="001762A5"/>
    <w:rsid w:val="00177637"/>
    <w:rsid w:val="00177896"/>
    <w:rsid w:val="0018066B"/>
    <w:rsid w:val="00180754"/>
    <w:rsid w:val="00180AA6"/>
    <w:rsid w:val="00181AF7"/>
    <w:rsid w:val="001821B3"/>
    <w:rsid w:val="0018374D"/>
    <w:rsid w:val="001837DA"/>
    <w:rsid w:val="00183DD6"/>
    <w:rsid w:val="001842FC"/>
    <w:rsid w:val="00184BD0"/>
    <w:rsid w:val="00184CEA"/>
    <w:rsid w:val="001901E4"/>
    <w:rsid w:val="00190661"/>
    <w:rsid w:val="001938E5"/>
    <w:rsid w:val="00194D00"/>
    <w:rsid w:val="00196CE1"/>
    <w:rsid w:val="001A179B"/>
    <w:rsid w:val="001A2159"/>
    <w:rsid w:val="001A3AF3"/>
    <w:rsid w:val="001A4980"/>
    <w:rsid w:val="001A6529"/>
    <w:rsid w:val="001A6EE7"/>
    <w:rsid w:val="001B071E"/>
    <w:rsid w:val="001B1C9F"/>
    <w:rsid w:val="001B236B"/>
    <w:rsid w:val="001B4167"/>
    <w:rsid w:val="001B64DC"/>
    <w:rsid w:val="001C0D82"/>
    <w:rsid w:val="001C1563"/>
    <w:rsid w:val="001C2579"/>
    <w:rsid w:val="001C2938"/>
    <w:rsid w:val="001C2B93"/>
    <w:rsid w:val="001C2C28"/>
    <w:rsid w:val="001C2FC2"/>
    <w:rsid w:val="001C57EA"/>
    <w:rsid w:val="001C66BC"/>
    <w:rsid w:val="001C76DB"/>
    <w:rsid w:val="001C7CAC"/>
    <w:rsid w:val="001D0218"/>
    <w:rsid w:val="001D024D"/>
    <w:rsid w:val="001D3C94"/>
    <w:rsid w:val="001D3FBA"/>
    <w:rsid w:val="001D4FAF"/>
    <w:rsid w:val="001D5E81"/>
    <w:rsid w:val="001D7473"/>
    <w:rsid w:val="001E1A41"/>
    <w:rsid w:val="001E2BC5"/>
    <w:rsid w:val="001E586A"/>
    <w:rsid w:val="001E7B39"/>
    <w:rsid w:val="001F241D"/>
    <w:rsid w:val="001F4AB4"/>
    <w:rsid w:val="001F5019"/>
    <w:rsid w:val="0020131F"/>
    <w:rsid w:val="00203E09"/>
    <w:rsid w:val="00206F72"/>
    <w:rsid w:val="00207B3B"/>
    <w:rsid w:val="002113D9"/>
    <w:rsid w:val="00212044"/>
    <w:rsid w:val="002120C9"/>
    <w:rsid w:val="00216C03"/>
    <w:rsid w:val="00220DD4"/>
    <w:rsid w:val="00221B82"/>
    <w:rsid w:val="00222051"/>
    <w:rsid w:val="0022225F"/>
    <w:rsid w:val="00222CE8"/>
    <w:rsid w:val="002247AF"/>
    <w:rsid w:val="002252AB"/>
    <w:rsid w:val="00225C38"/>
    <w:rsid w:val="00227F23"/>
    <w:rsid w:val="0023097F"/>
    <w:rsid w:val="00231882"/>
    <w:rsid w:val="002339FE"/>
    <w:rsid w:val="00234351"/>
    <w:rsid w:val="002350CB"/>
    <w:rsid w:val="00235807"/>
    <w:rsid w:val="00236F0B"/>
    <w:rsid w:val="002425FA"/>
    <w:rsid w:val="0024420D"/>
    <w:rsid w:val="00245288"/>
    <w:rsid w:val="002462F0"/>
    <w:rsid w:val="00250411"/>
    <w:rsid w:val="00251A11"/>
    <w:rsid w:val="00252595"/>
    <w:rsid w:val="00252E2F"/>
    <w:rsid w:val="0025355B"/>
    <w:rsid w:val="0025470D"/>
    <w:rsid w:val="002575D1"/>
    <w:rsid w:val="00260831"/>
    <w:rsid w:val="00260E0F"/>
    <w:rsid w:val="002617B9"/>
    <w:rsid w:val="00261C93"/>
    <w:rsid w:val="00263B83"/>
    <w:rsid w:val="00264D6F"/>
    <w:rsid w:val="002747C9"/>
    <w:rsid w:val="00274A54"/>
    <w:rsid w:val="00280903"/>
    <w:rsid w:val="002813C3"/>
    <w:rsid w:val="00281C49"/>
    <w:rsid w:val="002840AA"/>
    <w:rsid w:val="00284C2F"/>
    <w:rsid w:val="00284CB7"/>
    <w:rsid w:val="00284CDB"/>
    <w:rsid w:val="00286553"/>
    <w:rsid w:val="002869C3"/>
    <w:rsid w:val="002870B3"/>
    <w:rsid w:val="002910A4"/>
    <w:rsid w:val="00292300"/>
    <w:rsid w:val="0029277B"/>
    <w:rsid w:val="00294B0D"/>
    <w:rsid w:val="00294B3E"/>
    <w:rsid w:val="00296DA9"/>
    <w:rsid w:val="002975DA"/>
    <w:rsid w:val="002A1380"/>
    <w:rsid w:val="002A178A"/>
    <w:rsid w:val="002A233E"/>
    <w:rsid w:val="002A2BF5"/>
    <w:rsid w:val="002A4CB9"/>
    <w:rsid w:val="002A5768"/>
    <w:rsid w:val="002A7261"/>
    <w:rsid w:val="002A7629"/>
    <w:rsid w:val="002A7934"/>
    <w:rsid w:val="002A7A70"/>
    <w:rsid w:val="002B00D1"/>
    <w:rsid w:val="002B07DA"/>
    <w:rsid w:val="002B0DA4"/>
    <w:rsid w:val="002B2A02"/>
    <w:rsid w:val="002B3B4A"/>
    <w:rsid w:val="002B4368"/>
    <w:rsid w:val="002B4794"/>
    <w:rsid w:val="002B4B87"/>
    <w:rsid w:val="002B527A"/>
    <w:rsid w:val="002B7503"/>
    <w:rsid w:val="002B763A"/>
    <w:rsid w:val="002C10EA"/>
    <w:rsid w:val="002C1126"/>
    <w:rsid w:val="002C1E23"/>
    <w:rsid w:val="002C3D04"/>
    <w:rsid w:val="002C466F"/>
    <w:rsid w:val="002C5387"/>
    <w:rsid w:val="002C5B21"/>
    <w:rsid w:val="002C70E5"/>
    <w:rsid w:val="002D0D59"/>
    <w:rsid w:val="002D3978"/>
    <w:rsid w:val="002D4B2D"/>
    <w:rsid w:val="002D4E5E"/>
    <w:rsid w:val="002D6B15"/>
    <w:rsid w:val="002D6EB5"/>
    <w:rsid w:val="002E093D"/>
    <w:rsid w:val="002E1E46"/>
    <w:rsid w:val="002E3839"/>
    <w:rsid w:val="002E5FAA"/>
    <w:rsid w:val="002E6DB7"/>
    <w:rsid w:val="002E7A74"/>
    <w:rsid w:val="002F0BAB"/>
    <w:rsid w:val="002F2E39"/>
    <w:rsid w:val="002F2E90"/>
    <w:rsid w:val="002F3A3E"/>
    <w:rsid w:val="002F5FB8"/>
    <w:rsid w:val="002F78CE"/>
    <w:rsid w:val="00301299"/>
    <w:rsid w:val="00301B7F"/>
    <w:rsid w:val="00303364"/>
    <w:rsid w:val="00303CD7"/>
    <w:rsid w:val="00304AF0"/>
    <w:rsid w:val="00305534"/>
    <w:rsid w:val="00307C0E"/>
    <w:rsid w:val="00310E9C"/>
    <w:rsid w:val="00312C74"/>
    <w:rsid w:val="00316915"/>
    <w:rsid w:val="00316D72"/>
    <w:rsid w:val="0031720F"/>
    <w:rsid w:val="00317E6B"/>
    <w:rsid w:val="00317F2B"/>
    <w:rsid w:val="00320E5C"/>
    <w:rsid w:val="00321270"/>
    <w:rsid w:val="003217C4"/>
    <w:rsid w:val="00322D6E"/>
    <w:rsid w:val="003254E2"/>
    <w:rsid w:val="00325D0D"/>
    <w:rsid w:val="00325D5E"/>
    <w:rsid w:val="00326407"/>
    <w:rsid w:val="0032752F"/>
    <w:rsid w:val="00327ED2"/>
    <w:rsid w:val="00327F89"/>
    <w:rsid w:val="0033119A"/>
    <w:rsid w:val="003313DF"/>
    <w:rsid w:val="003330F7"/>
    <w:rsid w:val="00333B9D"/>
    <w:rsid w:val="00333E36"/>
    <w:rsid w:val="00337970"/>
    <w:rsid w:val="003401CF"/>
    <w:rsid w:val="003415EE"/>
    <w:rsid w:val="00341921"/>
    <w:rsid w:val="003431CE"/>
    <w:rsid w:val="0034373A"/>
    <w:rsid w:val="00344BEA"/>
    <w:rsid w:val="003454DC"/>
    <w:rsid w:val="00345DD0"/>
    <w:rsid w:val="00347723"/>
    <w:rsid w:val="00351399"/>
    <w:rsid w:val="0035227A"/>
    <w:rsid w:val="00354541"/>
    <w:rsid w:val="00355A12"/>
    <w:rsid w:val="00356FBE"/>
    <w:rsid w:val="00360454"/>
    <w:rsid w:val="00360638"/>
    <w:rsid w:val="00360736"/>
    <w:rsid w:val="003638D2"/>
    <w:rsid w:val="00363C83"/>
    <w:rsid w:val="00365596"/>
    <w:rsid w:val="00365826"/>
    <w:rsid w:val="00367CFE"/>
    <w:rsid w:val="0037011B"/>
    <w:rsid w:val="00371486"/>
    <w:rsid w:val="00372024"/>
    <w:rsid w:val="00372FB6"/>
    <w:rsid w:val="00373348"/>
    <w:rsid w:val="003749B0"/>
    <w:rsid w:val="00383019"/>
    <w:rsid w:val="00384B57"/>
    <w:rsid w:val="00385016"/>
    <w:rsid w:val="003851A8"/>
    <w:rsid w:val="00387076"/>
    <w:rsid w:val="003A2A54"/>
    <w:rsid w:val="003A5AFE"/>
    <w:rsid w:val="003A63C3"/>
    <w:rsid w:val="003B0347"/>
    <w:rsid w:val="003B09E4"/>
    <w:rsid w:val="003B13B2"/>
    <w:rsid w:val="003B4EBE"/>
    <w:rsid w:val="003B530D"/>
    <w:rsid w:val="003B559B"/>
    <w:rsid w:val="003B6422"/>
    <w:rsid w:val="003B71C7"/>
    <w:rsid w:val="003C150C"/>
    <w:rsid w:val="003C1EB5"/>
    <w:rsid w:val="003C4046"/>
    <w:rsid w:val="003C47E4"/>
    <w:rsid w:val="003C49DA"/>
    <w:rsid w:val="003D2AAB"/>
    <w:rsid w:val="003D3190"/>
    <w:rsid w:val="003D339A"/>
    <w:rsid w:val="003D4252"/>
    <w:rsid w:val="003D5A49"/>
    <w:rsid w:val="003D69FD"/>
    <w:rsid w:val="003D6B0F"/>
    <w:rsid w:val="003D77D6"/>
    <w:rsid w:val="003D7EFA"/>
    <w:rsid w:val="003E0A82"/>
    <w:rsid w:val="003E58D1"/>
    <w:rsid w:val="003E7B87"/>
    <w:rsid w:val="003F0239"/>
    <w:rsid w:val="003F0303"/>
    <w:rsid w:val="003F15FF"/>
    <w:rsid w:val="003F30E6"/>
    <w:rsid w:val="003F47F2"/>
    <w:rsid w:val="003F50CB"/>
    <w:rsid w:val="003F5C73"/>
    <w:rsid w:val="003F6B5D"/>
    <w:rsid w:val="003F7252"/>
    <w:rsid w:val="003F7650"/>
    <w:rsid w:val="003F78F5"/>
    <w:rsid w:val="004062FC"/>
    <w:rsid w:val="00406EEA"/>
    <w:rsid w:val="004107DB"/>
    <w:rsid w:val="00412797"/>
    <w:rsid w:val="00414E47"/>
    <w:rsid w:val="00415CEB"/>
    <w:rsid w:val="00421CD6"/>
    <w:rsid w:val="00422196"/>
    <w:rsid w:val="004221B5"/>
    <w:rsid w:val="0042355B"/>
    <w:rsid w:val="00424562"/>
    <w:rsid w:val="0042475E"/>
    <w:rsid w:val="0042543A"/>
    <w:rsid w:val="00425C79"/>
    <w:rsid w:val="004304F0"/>
    <w:rsid w:val="004331F9"/>
    <w:rsid w:val="00433B71"/>
    <w:rsid w:val="004362B8"/>
    <w:rsid w:val="0043653F"/>
    <w:rsid w:val="00444B8F"/>
    <w:rsid w:val="00444C52"/>
    <w:rsid w:val="00447A50"/>
    <w:rsid w:val="00451589"/>
    <w:rsid w:val="00452BFD"/>
    <w:rsid w:val="00453511"/>
    <w:rsid w:val="00453E2E"/>
    <w:rsid w:val="00454666"/>
    <w:rsid w:val="00456D0D"/>
    <w:rsid w:val="00460607"/>
    <w:rsid w:val="00461D2C"/>
    <w:rsid w:val="004627AD"/>
    <w:rsid w:val="004627C0"/>
    <w:rsid w:val="00464DC8"/>
    <w:rsid w:val="00465E38"/>
    <w:rsid w:val="00466F73"/>
    <w:rsid w:val="004672C2"/>
    <w:rsid w:val="00470866"/>
    <w:rsid w:val="004712B7"/>
    <w:rsid w:val="00471AF1"/>
    <w:rsid w:val="00476E48"/>
    <w:rsid w:val="00477948"/>
    <w:rsid w:val="00480421"/>
    <w:rsid w:val="00482059"/>
    <w:rsid w:val="00484920"/>
    <w:rsid w:val="00486200"/>
    <w:rsid w:val="004901D0"/>
    <w:rsid w:val="00490718"/>
    <w:rsid w:val="004912AC"/>
    <w:rsid w:val="00492690"/>
    <w:rsid w:val="004943AF"/>
    <w:rsid w:val="004956CC"/>
    <w:rsid w:val="0049730D"/>
    <w:rsid w:val="004A07A8"/>
    <w:rsid w:val="004A3253"/>
    <w:rsid w:val="004A470B"/>
    <w:rsid w:val="004A4C61"/>
    <w:rsid w:val="004A577B"/>
    <w:rsid w:val="004B0739"/>
    <w:rsid w:val="004B0C13"/>
    <w:rsid w:val="004B285D"/>
    <w:rsid w:val="004B58EC"/>
    <w:rsid w:val="004B5C55"/>
    <w:rsid w:val="004B7CEC"/>
    <w:rsid w:val="004C0563"/>
    <w:rsid w:val="004C1430"/>
    <w:rsid w:val="004C2F95"/>
    <w:rsid w:val="004C52BC"/>
    <w:rsid w:val="004C56FB"/>
    <w:rsid w:val="004D004A"/>
    <w:rsid w:val="004D1B1D"/>
    <w:rsid w:val="004D6A11"/>
    <w:rsid w:val="004E0FE6"/>
    <w:rsid w:val="004E1AFB"/>
    <w:rsid w:val="004E2274"/>
    <w:rsid w:val="004E23F1"/>
    <w:rsid w:val="004E266E"/>
    <w:rsid w:val="004E5B8A"/>
    <w:rsid w:val="004E6057"/>
    <w:rsid w:val="004E65FD"/>
    <w:rsid w:val="004E774E"/>
    <w:rsid w:val="004E7BB9"/>
    <w:rsid w:val="004F08F0"/>
    <w:rsid w:val="004F1CD6"/>
    <w:rsid w:val="004F2504"/>
    <w:rsid w:val="004F6C66"/>
    <w:rsid w:val="00500DD6"/>
    <w:rsid w:val="00501642"/>
    <w:rsid w:val="00501F42"/>
    <w:rsid w:val="00502F0B"/>
    <w:rsid w:val="00503D93"/>
    <w:rsid w:val="00503E2C"/>
    <w:rsid w:val="00504142"/>
    <w:rsid w:val="00510317"/>
    <w:rsid w:val="00510FC3"/>
    <w:rsid w:val="0051711F"/>
    <w:rsid w:val="00520973"/>
    <w:rsid w:val="0052273F"/>
    <w:rsid w:val="00522CDA"/>
    <w:rsid w:val="00524350"/>
    <w:rsid w:val="005321AD"/>
    <w:rsid w:val="00532FD1"/>
    <w:rsid w:val="0053520F"/>
    <w:rsid w:val="00536C36"/>
    <w:rsid w:val="005413B6"/>
    <w:rsid w:val="0054641E"/>
    <w:rsid w:val="00546D2F"/>
    <w:rsid w:val="005475A4"/>
    <w:rsid w:val="00550877"/>
    <w:rsid w:val="00551B39"/>
    <w:rsid w:val="005531A0"/>
    <w:rsid w:val="00553644"/>
    <w:rsid w:val="00554CBA"/>
    <w:rsid w:val="0055589D"/>
    <w:rsid w:val="00556165"/>
    <w:rsid w:val="00556175"/>
    <w:rsid w:val="00556C36"/>
    <w:rsid w:val="00557831"/>
    <w:rsid w:val="00560739"/>
    <w:rsid w:val="00562715"/>
    <w:rsid w:val="005629F9"/>
    <w:rsid w:val="005719EB"/>
    <w:rsid w:val="00571AE6"/>
    <w:rsid w:val="00572B66"/>
    <w:rsid w:val="00581334"/>
    <w:rsid w:val="00583A33"/>
    <w:rsid w:val="005860C4"/>
    <w:rsid w:val="005862CB"/>
    <w:rsid w:val="00586583"/>
    <w:rsid w:val="005867B5"/>
    <w:rsid w:val="005874EC"/>
    <w:rsid w:val="00591082"/>
    <w:rsid w:val="0059210C"/>
    <w:rsid w:val="005925FC"/>
    <w:rsid w:val="00593664"/>
    <w:rsid w:val="00594184"/>
    <w:rsid w:val="0059556E"/>
    <w:rsid w:val="00596424"/>
    <w:rsid w:val="00596ED3"/>
    <w:rsid w:val="005971B3"/>
    <w:rsid w:val="005A0212"/>
    <w:rsid w:val="005A400F"/>
    <w:rsid w:val="005A4B26"/>
    <w:rsid w:val="005A5B3C"/>
    <w:rsid w:val="005A61F4"/>
    <w:rsid w:val="005B0EE6"/>
    <w:rsid w:val="005B1185"/>
    <w:rsid w:val="005B22C6"/>
    <w:rsid w:val="005B27E2"/>
    <w:rsid w:val="005C0C19"/>
    <w:rsid w:val="005C19A9"/>
    <w:rsid w:val="005C224C"/>
    <w:rsid w:val="005C7094"/>
    <w:rsid w:val="005D0310"/>
    <w:rsid w:val="005D5E26"/>
    <w:rsid w:val="005D7C8E"/>
    <w:rsid w:val="005D7F1A"/>
    <w:rsid w:val="005E054E"/>
    <w:rsid w:val="005E06A2"/>
    <w:rsid w:val="005E0873"/>
    <w:rsid w:val="005E12CF"/>
    <w:rsid w:val="005E353F"/>
    <w:rsid w:val="005E5DD0"/>
    <w:rsid w:val="005E7241"/>
    <w:rsid w:val="005E79E0"/>
    <w:rsid w:val="005F035B"/>
    <w:rsid w:val="005F0CD6"/>
    <w:rsid w:val="005F2D14"/>
    <w:rsid w:val="005F48F2"/>
    <w:rsid w:val="005F4A09"/>
    <w:rsid w:val="005F648E"/>
    <w:rsid w:val="005F72B1"/>
    <w:rsid w:val="005F7688"/>
    <w:rsid w:val="005F7BD5"/>
    <w:rsid w:val="006036BF"/>
    <w:rsid w:val="00603E99"/>
    <w:rsid w:val="00604572"/>
    <w:rsid w:val="00606485"/>
    <w:rsid w:val="00606DFE"/>
    <w:rsid w:val="00610154"/>
    <w:rsid w:val="006117A9"/>
    <w:rsid w:val="0061378D"/>
    <w:rsid w:val="00617505"/>
    <w:rsid w:val="00617E32"/>
    <w:rsid w:val="00620EF8"/>
    <w:rsid w:val="00623BA1"/>
    <w:rsid w:val="006318CC"/>
    <w:rsid w:val="006347F2"/>
    <w:rsid w:val="006372C6"/>
    <w:rsid w:val="006376EF"/>
    <w:rsid w:val="0063771D"/>
    <w:rsid w:val="006403BA"/>
    <w:rsid w:val="006415D9"/>
    <w:rsid w:val="00641FFA"/>
    <w:rsid w:val="00645526"/>
    <w:rsid w:val="00647F87"/>
    <w:rsid w:val="00651C48"/>
    <w:rsid w:val="006522FF"/>
    <w:rsid w:val="006536AB"/>
    <w:rsid w:val="006564F7"/>
    <w:rsid w:val="00656BF2"/>
    <w:rsid w:val="006575F7"/>
    <w:rsid w:val="0066163D"/>
    <w:rsid w:val="00663BF8"/>
    <w:rsid w:val="00664146"/>
    <w:rsid w:val="0066415C"/>
    <w:rsid w:val="00664FF0"/>
    <w:rsid w:val="00666115"/>
    <w:rsid w:val="00666BB2"/>
    <w:rsid w:val="006674B5"/>
    <w:rsid w:val="0066775C"/>
    <w:rsid w:val="0067268A"/>
    <w:rsid w:val="00673C03"/>
    <w:rsid w:val="006746F0"/>
    <w:rsid w:val="00675ECC"/>
    <w:rsid w:val="00677CBD"/>
    <w:rsid w:val="00683570"/>
    <w:rsid w:val="00683905"/>
    <w:rsid w:val="00683D84"/>
    <w:rsid w:val="0068456E"/>
    <w:rsid w:val="00690915"/>
    <w:rsid w:val="006937CA"/>
    <w:rsid w:val="00693AAA"/>
    <w:rsid w:val="00693E03"/>
    <w:rsid w:val="00694CFC"/>
    <w:rsid w:val="00694D67"/>
    <w:rsid w:val="006953AE"/>
    <w:rsid w:val="00695E1C"/>
    <w:rsid w:val="006A0D82"/>
    <w:rsid w:val="006A12D6"/>
    <w:rsid w:val="006A3585"/>
    <w:rsid w:val="006A5677"/>
    <w:rsid w:val="006A627D"/>
    <w:rsid w:val="006A654D"/>
    <w:rsid w:val="006A749D"/>
    <w:rsid w:val="006A7C81"/>
    <w:rsid w:val="006B15B2"/>
    <w:rsid w:val="006B3665"/>
    <w:rsid w:val="006B45FD"/>
    <w:rsid w:val="006B48B5"/>
    <w:rsid w:val="006B4C36"/>
    <w:rsid w:val="006B4EFC"/>
    <w:rsid w:val="006B5108"/>
    <w:rsid w:val="006B51C0"/>
    <w:rsid w:val="006B6553"/>
    <w:rsid w:val="006C29FE"/>
    <w:rsid w:val="006C3415"/>
    <w:rsid w:val="006C5994"/>
    <w:rsid w:val="006C65FD"/>
    <w:rsid w:val="006D1C29"/>
    <w:rsid w:val="006D1D0E"/>
    <w:rsid w:val="006D1F46"/>
    <w:rsid w:val="006D321A"/>
    <w:rsid w:val="006D4D8F"/>
    <w:rsid w:val="006D607E"/>
    <w:rsid w:val="006E20C8"/>
    <w:rsid w:val="006E241C"/>
    <w:rsid w:val="006E25A4"/>
    <w:rsid w:val="006E30B1"/>
    <w:rsid w:val="006E3CAE"/>
    <w:rsid w:val="006E46B9"/>
    <w:rsid w:val="006E5610"/>
    <w:rsid w:val="006E5F42"/>
    <w:rsid w:val="006E5FB3"/>
    <w:rsid w:val="006F0209"/>
    <w:rsid w:val="006F62C0"/>
    <w:rsid w:val="006F6C1F"/>
    <w:rsid w:val="007004B9"/>
    <w:rsid w:val="00701F84"/>
    <w:rsid w:val="0070285B"/>
    <w:rsid w:val="00704856"/>
    <w:rsid w:val="00704A1A"/>
    <w:rsid w:val="00705123"/>
    <w:rsid w:val="00706C01"/>
    <w:rsid w:val="007075F2"/>
    <w:rsid w:val="00707D78"/>
    <w:rsid w:val="00710261"/>
    <w:rsid w:val="00711F87"/>
    <w:rsid w:val="0071667E"/>
    <w:rsid w:val="007166B8"/>
    <w:rsid w:val="00716ADF"/>
    <w:rsid w:val="007170FA"/>
    <w:rsid w:val="00720887"/>
    <w:rsid w:val="00722DE5"/>
    <w:rsid w:val="00724E3E"/>
    <w:rsid w:val="007257A4"/>
    <w:rsid w:val="00726EB4"/>
    <w:rsid w:val="0073388D"/>
    <w:rsid w:val="007348C0"/>
    <w:rsid w:val="00734F8C"/>
    <w:rsid w:val="007351DB"/>
    <w:rsid w:val="007355C9"/>
    <w:rsid w:val="00736D10"/>
    <w:rsid w:val="007373E9"/>
    <w:rsid w:val="00737959"/>
    <w:rsid w:val="007404E1"/>
    <w:rsid w:val="00740FEC"/>
    <w:rsid w:val="00741025"/>
    <w:rsid w:val="00743601"/>
    <w:rsid w:val="007455E7"/>
    <w:rsid w:val="007477CA"/>
    <w:rsid w:val="0074780C"/>
    <w:rsid w:val="00747F7D"/>
    <w:rsid w:val="0075141E"/>
    <w:rsid w:val="007529E4"/>
    <w:rsid w:val="00754158"/>
    <w:rsid w:val="0075529F"/>
    <w:rsid w:val="00755400"/>
    <w:rsid w:val="00757196"/>
    <w:rsid w:val="007571FB"/>
    <w:rsid w:val="00757C2B"/>
    <w:rsid w:val="00760545"/>
    <w:rsid w:val="0076096B"/>
    <w:rsid w:val="00761FC7"/>
    <w:rsid w:val="00762B24"/>
    <w:rsid w:val="00763920"/>
    <w:rsid w:val="00763FDD"/>
    <w:rsid w:val="0076413B"/>
    <w:rsid w:val="00765414"/>
    <w:rsid w:val="007659E9"/>
    <w:rsid w:val="0076680C"/>
    <w:rsid w:val="0077021C"/>
    <w:rsid w:val="00772E1D"/>
    <w:rsid w:val="0077467D"/>
    <w:rsid w:val="007747DA"/>
    <w:rsid w:val="00774EA9"/>
    <w:rsid w:val="0077515E"/>
    <w:rsid w:val="007763D1"/>
    <w:rsid w:val="0077643F"/>
    <w:rsid w:val="007802C7"/>
    <w:rsid w:val="00782311"/>
    <w:rsid w:val="007830FF"/>
    <w:rsid w:val="007834A4"/>
    <w:rsid w:val="007838F4"/>
    <w:rsid w:val="00783B31"/>
    <w:rsid w:val="00784F1C"/>
    <w:rsid w:val="00785202"/>
    <w:rsid w:val="00785C29"/>
    <w:rsid w:val="0079013C"/>
    <w:rsid w:val="0079149D"/>
    <w:rsid w:val="00792194"/>
    <w:rsid w:val="007947A3"/>
    <w:rsid w:val="007948CD"/>
    <w:rsid w:val="00794ABB"/>
    <w:rsid w:val="00795E11"/>
    <w:rsid w:val="00796361"/>
    <w:rsid w:val="007A02C3"/>
    <w:rsid w:val="007A3220"/>
    <w:rsid w:val="007A4D4A"/>
    <w:rsid w:val="007A56C5"/>
    <w:rsid w:val="007B0A25"/>
    <w:rsid w:val="007B0E37"/>
    <w:rsid w:val="007B2EE2"/>
    <w:rsid w:val="007B367E"/>
    <w:rsid w:val="007B3EE7"/>
    <w:rsid w:val="007B5EFD"/>
    <w:rsid w:val="007B5FC2"/>
    <w:rsid w:val="007C0126"/>
    <w:rsid w:val="007C050E"/>
    <w:rsid w:val="007C149A"/>
    <w:rsid w:val="007C3626"/>
    <w:rsid w:val="007C54B2"/>
    <w:rsid w:val="007C5B22"/>
    <w:rsid w:val="007C6FF8"/>
    <w:rsid w:val="007D10CE"/>
    <w:rsid w:val="007D27F0"/>
    <w:rsid w:val="007D2A78"/>
    <w:rsid w:val="007D3C2F"/>
    <w:rsid w:val="007D440E"/>
    <w:rsid w:val="007D49F6"/>
    <w:rsid w:val="007D4BDC"/>
    <w:rsid w:val="007D763E"/>
    <w:rsid w:val="007E1A7E"/>
    <w:rsid w:val="007E29FD"/>
    <w:rsid w:val="007E2CFF"/>
    <w:rsid w:val="007E413C"/>
    <w:rsid w:val="007E4659"/>
    <w:rsid w:val="007E5239"/>
    <w:rsid w:val="007E54FE"/>
    <w:rsid w:val="007E79C7"/>
    <w:rsid w:val="007F1712"/>
    <w:rsid w:val="007F1B14"/>
    <w:rsid w:val="007F3365"/>
    <w:rsid w:val="007F3C48"/>
    <w:rsid w:val="007F50A2"/>
    <w:rsid w:val="008020D5"/>
    <w:rsid w:val="00803D14"/>
    <w:rsid w:val="0080498E"/>
    <w:rsid w:val="00810518"/>
    <w:rsid w:val="00810FB2"/>
    <w:rsid w:val="008118B3"/>
    <w:rsid w:val="00811F5F"/>
    <w:rsid w:val="00814331"/>
    <w:rsid w:val="00815838"/>
    <w:rsid w:val="00817A6E"/>
    <w:rsid w:val="008206EB"/>
    <w:rsid w:val="00821E3A"/>
    <w:rsid w:val="008229AF"/>
    <w:rsid w:val="00823CBB"/>
    <w:rsid w:val="00824E86"/>
    <w:rsid w:val="008268E0"/>
    <w:rsid w:val="00826C2F"/>
    <w:rsid w:val="00830A67"/>
    <w:rsid w:val="00830DA7"/>
    <w:rsid w:val="008316E2"/>
    <w:rsid w:val="008337EB"/>
    <w:rsid w:val="00833D4E"/>
    <w:rsid w:val="00833E5A"/>
    <w:rsid w:val="0083451A"/>
    <w:rsid w:val="00836F11"/>
    <w:rsid w:val="008377AD"/>
    <w:rsid w:val="00844F9A"/>
    <w:rsid w:val="00850805"/>
    <w:rsid w:val="00851FD7"/>
    <w:rsid w:val="00852A3B"/>
    <w:rsid w:val="00853962"/>
    <w:rsid w:val="0085439A"/>
    <w:rsid w:val="008544F3"/>
    <w:rsid w:val="00854C67"/>
    <w:rsid w:val="00855A70"/>
    <w:rsid w:val="00855D18"/>
    <w:rsid w:val="0085605C"/>
    <w:rsid w:val="008573B5"/>
    <w:rsid w:val="00860E29"/>
    <w:rsid w:val="00862D63"/>
    <w:rsid w:val="00862ED2"/>
    <w:rsid w:val="00863C4B"/>
    <w:rsid w:val="00866890"/>
    <w:rsid w:val="008670A7"/>
    <w:rsid w:val="00867B78"/>
    <w:rsid w:val="0087275F"/>
    <w:rsid w:val="0087308E"/>
    <w:rsid w:val="0087382A"/>
    <w:rsid w:val="00873A29"/>
    <w:rsid w:val="00874F5C"/>
    <w:rsid w:val="0087552A"/>
    <w:rsid w:val="00875812"/>
    <w:rsid w:val="00876B0F"/>
    <w:rsid w:val="00877F2D"/>
    <w:rsid w:val="00880A55"/>
    <w:rsid w:val="0088219D"/>
    <w:rsid w:val="00884118"/>
    <w:rsid w:val="00884895"/>
    <w:rsid w:val="00886BC1"/>
    <w:rsid w:val="008912F6"/>
    <w:rsid w:val="00893223"/>
    <w:rsid w:val="00893AE4"/>
    <w:rsid w:val="00894A94"/>
    <w:rsid w:val="00894BB1"/>
    <w:rsid w:val="0089554D"/>
    <w:rsid w:val="008957C8"/>
    <w:rsid w:val="0089610C"/>
    <w:rsid w:val="00896B01"/>
    <w:rsid w:val="008A07F7"/>
    <w:rsid w:val="008A507C"/>
    <w:rsid w:val="008A6B96"/>
    <w:rsid w:val="008A73D2"/>
    <w:rsid w:val="008A7A77"/>
    <w:rsid w:val="008B1751"/>
    <w:rsid w:val="008B1D14"/>
    <w:rsid w:val="008B25B2"/>
    <w:rsid w:val="008B2D22"/>
    <w:rsid w:val="008B3550"/>
    <w:rsid w:val="008B60B9"/>
    <w:rsid w:val="008B6291"/>
    <w:rsid w:val="008B6A28"/>
    <w:rsid w:val="008B7702"/>
    <w:rsid w:val="008C0147"/>
    <w:rsid w:val="008C107C"/>
    <w:rsid w:val="008C1FA9"/>
    <w:rsid w:val="008C57FF"/>
    <w:rsid w:val="008C7981"/>
    <w:rsid w:val="008D067C"/>
    <w:rsid w:val="008D2388"/>
    <w:rsid w:val="008D3ABB"/>
    <w:rsid w:val="008D416A"/>
    <w:rsid w:val="008D7111"/>
    <w:rsid w:val="008D76D1"/>
    <w:rsid w:val="008E0488"/>
    <w:rsid w:val="008E1894"/>
    <w:rsid w:val="008E18E4"/>
    <w:rsid w:val="008E2056"/>
    <w:rsid w:val="008E7E5D"/>
    <w:rsid w:val="008F20A4"/>
    <w:rsid w:val="008F2331"/>
    <w:rsid w:val="008F4249"/>
    <w:rsid w:val="008F5ECD"/>
    <w:rsid w:val="008F620D"/>
    <w:rsid w:val="008F66D5"/>
    <w:rsid w:val="008F7497"/>
    <w:rsid w:val="009010EA"/>
    <w:rsid w:val="0090282F"/>
    <w:rsid w:val="0090338A"/>
    <w:rsid w:val="00905BA4"/>
    <w:rsid w:val="0090650F"/>
    <w:rsid w:val="00906D8B"/>
    <w:rsid w:val="00907450"/>
    <w:rsid w:val="00911332"/>
    <w:rsid w:val="009125D1"/>
    <w:rsid w:val="00913290"/>
    <w:rsid w:val="009163E9"/>
    <w:rsid w:val="0092063F"/>
    <w:rsid w:val="00920C15"/>
    <w:rsid w:val="009210CB"/>
    <w:rsid w:val="009218AE"/>
    <w:rsid w:val="00922541"/>
    <w:rsid w:val="00923411"/>
    <w:rsid w:val="009242F0"/>
    <w:rsid w:val="00926C48"/>
    <w:rsid w:val="00930738"/>
    <w:rsid w:val="00931859"/>
    <w:rsid w:val="009328A6"/>
    <w:rsid w:val="009345C1"/>
    <w:rsid w:val="009352D2"/>
    <w:rsid w:val="00936DEA"/>
    <w:rsid w:val="00937A8D"/>
    <w:rsid w:val="00937F0E"/>
    <w:rsid w:val="009420D2"/>
    <w:rsid w:val="009428C8"/>
    <w:rsid w:val="00946040"/>
    <w:rsid w:val="00946D6E"/>
    <w:rsid w:val="00950555"/>
    <w:rsid w:val="0095229C"/>
    <w:rsid w:val="00952BB8"/>
    <w:rsid w:val="009565D0"/>
    <w:rsid w:val="00961FC4"/>
    <w:rsid w:val="009630FF"/>
    <w:rsid w:val="0096455F"/>
    <w:rsid w:val="0096490A"/>
    <w:rsid w:val="0096617E"/>
    <w:rsid w:val="0096688F"/>
    <w:rsid w:val="00970708"/>
    <w:rsid w:val="00970989"/>
    <w:rsid w:val="009726FD"/>
    <w:rsid w:val="00972A69"/>
    <w:rsid w:val="0097333D"/>
    <w:rsid w:val="0097772C"/>
    <w:rsid w:val="0098132A"/>
    <w:rsid w:val="0098167B"/>
    <w:rsid w:val="00982E2E"/>
    <w:rsid w:val="00987674"/>
    <w:rsid w:val="00987D6C"/>
    <w:rsid w:val="00993F53"/>
    <w:rsid w:val="009A1242"/>
    <w:rsid w:val="009A18C4"/>
    <w:rsid w:val="009A3C06"/>
    <w:rsid w:val="009A3D19"/>
    <w:rsid w:val="009A5360"/>
    <w:rsid w:val="009A59A5"/>
    <w:rsid w:val="009A7D9A"/>
    <w:rsid w:val="009B0872"/>
    <w:rsid w:val="009B28FF"/>
    <w:rsid w:val="009B2A31"/>
    <w:rsid w:val="009C29FC"/>
    <w:rsid w:val="009C2A84"/>
    <w:rsid w:val="009C4990"/>
    <w:rsid w:val="009C4F5B"/>
    <w:rsid w:val="009C6BA1"/>
    <w:rsid w:val="009C70A6"/>
    <w:rsid w:val="009C7AFB"/>
    <w:rsid w:val="009D00BA"/>
    <w:rsid w:val="009D3129"/>
    <w:rsid w:val="009D42A6"/>
    <w:rsid w:val="009D4DD9"/>
    <w:rsid w:val="009D60A5"/>
    <w:rsid w:val="009E240B"/>
    <w:rsid w:val="009F1C73"/>
    <w:rsid w:val="009F353A"/>
    <w:rsid w:val="009F642B"/>
    <w:rsid w:val="00A00B7F"/>
    <w:rsid w:val="00A00E4C"/>
    <w:rsid w:val="00A01FFD"/>
    <w:rsid w:val="00A04757"/>
    <w:rsid w:val="00A047C5"/>
    <w:rsid w:val="00A057C1"/>
    <w:rsid w:val="00A0719E"/>
    <w:rsid w:val="00A0724D"/>
    <w:rsid w:val="00A07A70"/>
    <w:rsid w:val="00A10D9B"/>
    <w:rsid w:val="00A12053"/>
    <w:rsid w:val="00A120CC"/>
    <w:rsid w:val="00A121F6"/>
    <w:rsid w:val="00A12232"/>
    <w:rsid w:val="00A13524"/>
    <w:rsid w:val="00A13E57"/>
    <w:rsid w:val="00A1452C"/>
    <w:rsid w:val="00A165CE"/>
    <w:rsid w:val="00A203FD"/>
    <w:rsid w:val="00A2141A"/>
    <w:rsid w:val="00A2167A"/>
    <w:rsid w:val="00A22974"/>
    <w:rsid w:val="00A23FD9"/>
    <w:rsid w:val="00A24E4E"/>
    <w:rsid w:val="00A25024"/>
    <w:rsid w:val="00A252BE"/>
    <w:rsid w:val="00A25F85"/>
    <w:rsid w:val="00A302B8"/>
    <w:rsid w:val="00A323EF"/>
    <w:rsid w:val="00A33766"/>
    <w:rsid w:val="00A3556F"/>
    <w:rsid w:val="00A35EC8"/>
    <w:rsid w:val="00A35F54"/>
    <w:rsid w:val="00A402E4"/>
    <w:rsid w:val="00A43D46"/>
    <w:rsid w:val="00A44B63"/>
    <w:rsid w:val="00A44BAB"/>
    <w:rsid w:val="00A503AF"/>
    <w:rsid w:val="00A50CA5"/>
    <w:rsid w:val="00A53F62"/>
    <w:rsid w:val="00A540C9"/>
    <w:rsid w:val="00A54893"/>
    <w:rsid w:val="00A55D8D"/>
    <w:rsid w:val="00A574F9"/>
    <w:rsid w:val="00A5791D"/>
    <w:rsid w:val="00A60152"/>
    <w:rsid w:val="00A60743"/>
    <w:rsid w:val="00A62FFD"/>
    <w:rsid w:val="00A64516"/>
    <w:rsid w:val="00A70060"/>
    <w:rsid w:val="00A701A1"/>
    <w:rsid w:val="00A707C7"/>
    <w:rsid w:val="00A7138F"/>
    <w:rsid w:val="00A74253"/>
    <w:rsid w:val="00A75980"/>
    <w:rsid w:val="00A75B95"/>
    <w:rsid w:val="00A76608"/>
    <w:rsid w:val="00A81CF0"/>
    <w:rsid w:val="00A82CCD"/>
    <w:rsid w:val="00A86AD9"/>
    <w:rsid w:val="00A92BD3"/>
    <w:rsid w:val="00A94AC0"/>
    <w:rsid w:val="00AA2692"/>
    <w:rsid w:val="00AA2D73"/>
    <w:rsid w:val="00AA3CF1"/>
    <w:rsid w:val="00AA6D6E"/>
    <w:rsid w:val="00AA6DF4"/>
    <w:rsid w:val="00AA7972"/>
    <w:rsid w:val="00AA7DB4"/>
    <w:rsid w:val="00AB02C5"/>
    <w:rsid w:val="00AB7F55"/>
    <w:rsid w:val="00AC048C"/>
    <w:rsid w:val="00AC0F28"/>
    <w:rsid w:val="00AC1461"/>
    <w:rsid w:val="00AC2C74"/>
    <w:rsid w:val="00AC3BA3"/>
    <w:rsid w:val="00AC3CCF"/>
    <w:rsid w:val="00AC4F32"/>
    <w:rsid w:val="00AC67AF"/>
    <w:rsid w:val="00AD0143"/>
    <w:rsid w:val="00AD0270"/>
    <w:rsid w:val="00AD37FB"/>
    <w:rsid w:val="00AD47EB"/>
    <w:rsid w:val="00AD71E7"/>
    <w:rsid w:val="00AE17E3"/>
    <w:rsid w:val="00AE1AD3"/>
    <w:rsid w:val="00AE269B"/>
    <w:rsid w:val="00AE2759"/>
    <w:rsid w:val="00AE28FA"/>
    <w:rsid w:val="00AE4BAA"/>
    <w:rsid w:val="00AE6FF2"/>
    <w:rsid w:val="00AE73FC"/>
    <w:rsid w:val="00AF00B1"/>
    <w:rsid w:val="00AF0BD5"/>
    <w:rsid w:val="00AF2681"/>
    <w:rsid w:val="00AF2BA0"/>
    <w:rsid w:val="00AF4050"/>
    <w:rsid w:val="00AF4740"/>
    <w:rsid w:val="00AF54CA"/>
    <w:rsid w:val="00AF635D"/>
    <w:rsid w:val="00B0209E"/>
    <w:rsid w:val="00B05622"/>
    <w:rsid w:val="00B0566D"/>
    <w:rsid w:val="00B07805"/>
    <w:rsid w:val="00B1085A"/>
    <w:rsid w:val="00B12769"/>
    <w:rsid w:val="00B13F20"/>
    <w:rsid w:val="00B15037"/>
    <w:rsid w:val="00B16C08"/>
    <w:rsid w:val="00B17366"/>
    <w:rsid w:val="00B24025"/>
    <w:rsid w:val="00B25212"/>
    <w:rsid w:val="00B2533F"/>
    <w:rsid w:val="00B278A8"/>
    <w:rsid w:val="00B32D39"/>
    <w:rsid w:val="00B33424"/>
    <w:rsid w:val="00B47449"/>
    <w:rsid w:val="00B503F4"/>
    <w:rsid w:val="00B51909"/>
    <w:rsid w:val="00B5307E"/>
    <w:rsid w:val="00B57301"/>
    <w:rsid w:val="00B60D95"/>
    <w:rsid w:val="00B623E6"/>
    <w:rsid w:val="00B63917"/>
    <w:rsid w:val="00B63D5B"/>
    <w:rsid w:val="00B64699"/>
    <w:rsid w:val="00B658A6"/>
    <w:rsid w:val="00B65A03"/>
    <w:rsid w:val="00B6690E"/>
    <w:rsid w:val="00B708C0"/>
    <w:rsid w:val="00B715BF"/>
    <w:rsid w:val="00B73927"/>
    <w:rsid w:val="00B7504F"/>
    <w:rsid w:val="00B75CC2"/>
    <w:rsid w:val="00B76B85"/>
    <w:rsid w:val="00B81EAD"/>
    <w:rsid w:val="00B83A42"/>
    <w:rsid w:val="00B84261"/>
    <w:rsid w:val="00B85906"/>
    <w:rsid w:val="00B86E53"/>
    <w:rsid w:val="00B878E3"/>
    <w:rsid w:val="00B87A25"/>
    <w:rsid w:val="00B87D7A"/>
    <w:rsid w:val="00B915B3"/>
    <w:rsid w:val="00B9270A"/>
    <w:rsid w:val="00B92B5E"/>
    <w:rsid w:val="00B93951"/>
    <w:rsid w:val="00B96D6A"/>
    <w:rsid w:val="00BA035F"/>
    <w:rsid w:val="00BA2DF8"/>
    <w:rsid w:val="00BA3704"/>
    <w:rsid w:val="00BA4B4F"/>
    <w:rsid w:val="00BB020C"/>
    <w:rsid w:val="00BB0275"/>
    <w:rsid w:val="00BB09D1"/>
    <w:rsid w:val="00BB1886"/>
    <w:rsid w:val="00BB3055"/>
    <w:rsid w:val="00BB4DEA"/>
    <w:rsid w:val="00BB64CE"/>
    <w:rsid w:val="00BC004F"/>
    <w:rsid w:val="00BC2C74"/>
    <w:rsid w:val="00BC3542"/>
    <w:rsid w:val="00BC3A9B"/>
    <w:rsid w:val="00BC5851"/>
    <w:rsid w:val="00BD10D9"/>
    <w:rsid w:val="00BD3F46"/>
    <w:rsid w:val="00BD4126"/>
    <w:rsid w:val="00BD6359"/>
    <w:rsid w:val="00BD655D"/>
    <w:rsid w:val="00BD6738"/>
    <w:rsid w:val="00BE3D65"/>
    <w:rsid w:val="00BE5944"/>
    <w:rsid w:val="00BE6EA0"/>
    <w:rsid w:val="00BF2BA2"/>
    <w:rsid w:val="00BF4056"/>
    <w:rsid w:val="00BF42CF"/>
    <w:rsid w:val="00BF703C"/>
    <w:rsid w:val="00BF7DF9"/>
    <w:rsid w:val="00C01D86"/>
    <w:rsid w:val="00C02B61"/>
    <w:rsid w:val="00C036D7"/>
    <w:rsid w:val="00C04B29"/>
    <w:rsid w:val="00C0675C"/>
    <w:rsid w:val="00C10627"/>
    <w:rsid w:val="00C12727"/>
    <w:rsid w:val="00C1682E"/>
    <w:rsid w:val="00C16B63"/>
    <w:rsid w:val="00C1749F"/>
    <w:rsid w:val="00C17861"/>
    <w:rsid w:val="00C23E1E"/>
    <w:rsid w:val="00C24621"/>
    <w:rsid w:val="00C27DFD"/>
    <w:rsid w:val="00C327C7"/>
    <w:rsid w:val="00C32B4A"/>
    <w:rsid w:val="00C33850"/>
    <w:rsid w:val="00C3661F"/>
    <w:rsid w:val="00C36E1F"/>
    <w:rsid w:val="00C37363"/>
    <w:rsid w:val="00C37682"/>
    <w:rsid w:val="00C41E91"/>
    <w:rsid w:val="00C4370A"/>
    <w:rsid w:val="00C44C3B"/>
    <w:rsid w:val="00C44ED0"/>
    <w:rsid w:val="00C4786D"/>
    <w:rsid w:val="00C51366"/>
    <w:rsid w:val="00C520D8"/>
    <w:rsid w:val="00C54A81"/>
    <w:rsid w:val="00C57302"/>
    <w:rsid w:val="00C6160D"/>
    <w:rsid w:val="00C62006"/>
    <w:rsid w:val="00C62058"/>
    <w:rsid w:val="00C63AFB"/>
    <w:rsid w:val="00C64234"/>
    <w:rsid w:val="00C646F2"/>
    <w:rsid w:val="00C647D5"/>
    <w:rsid w:val="00C70D6B"/>
    <w:rsid w:val="00C74B52"/>
    <w:rsid w:val="00C76CD3"/>
    <w:rsid w:val="00C82DB0"/>
    <w:rsid w:val="00C83353"/>
    <w:rsid w:val="00C851FC"/>
    <w:rsid w:val="00C864D2"/>
    <w:rsid w:val="00C87EBD"/>
    <w:rsid w:val="00C87FE1"/>
    <w:rsid w:val="00C9139D"/>
    <w:rsid w:val="00C91EDA"/>
    <w:rsid w:val="00C93618"/>
    <w:rsid w:val="00C93645"/>
    <w:rsid w:val="00C93D95"/>
    <w:rsid w:val="00C96033"/>
    <w:rsid w:val="00C971AE"/>
    <w:rsid w:val="00CA24E4"/>
    <w:rsid w:val="00CA38D6"/>
    <w:rsid w:val="00CA506A"/>
    <w:rsid w:val="00CA6CCF"/>
    <w:rsid w:val="00CA6ED6"/>
    <w:rsid w:val="00CB0985"/>
    <w:rsid w:val="00CB27A3"/>
    <w:rsid w:val="00CB4DBB"/>
    <w:rsid w:val="00CC158A"/>
    <w:rsid w:val="00CC17CC"/>
    <w:rsid w:val="00CC1EC4"/>
    <w:rsid w:val="00CC26DC"/>
    <w:rsid w:val="00CC3010"/>
    <w:rsid w:val="00CC3EA2"/>
    <w:rsid w:val="00CC7284"/>
    <w:rsid w:val="00CC7B09"/>
    <w:rsid w:val="00CD1D03"/>
    <w:rsid w:val="00CD1F2E"/>
    <w:rsid w:val="00CD2F03"/>
    <w:rsid w:val="00CD4C32"/>
    <w:rsid w:val="00CE0189"/>
    <w:rsid w:val="00CE1FEB"/>
    <w:rsid w:val="00CE2959"/>
    <w:rsid w:val="00CF08CB"/>
    <w:rsid w:val="00CF1649"/>
    <w:rsid w:val="00CF2094"/>
    <w:rsid w:val="00CF437D"/>
    <w:rsid w:val="00CF5EC0"/>
    <w:rsid w:val="00D02DFD"/>
    <w:rsid w:val="00D038DD"/>
    <w:rsid w:val="00D04AAA"/>
    <w:rsid w:val="00D05014"/>
    <w:rsid w:val="00D056F6"/>
    <w:rsid w:val="00D05798"/>
    <w:rsid w:val="00D05911"/>
    <w:rsid w:val="00D101D4"/>
    <w:rsid w:val="00D104D6"/>
    <w:rsid w:val="00D11572"/>
    <w:rsid w:val="00D11ECA"/>
    <w:rsid w:val="00D14C15"/>
    <w:rsid w:val="00D1772B"/>
    <w:rsid w:val="00D17E97"/>
    <w:rsid w:val="00D20577"/>
    <w:rsid w:val="00D20BE6"/>
    <w:rsid w:val="00D212AD"/>
    <w:rsid w:val="00D2374B"/>
    <w:rsid w:val="00D24D36"/>
    <w:rsid w:val="00D258F5"/>
    <w:rsid w:val="00D259C2"/>
    <w:rsid w:val="00D25F06"/>
    <w:rsid w:val="00D2633E"/>
    <w:rsid w:val="00D27241"/>
    <w:rsid w:val="00D2724C"/>
    <w:rsid w:val="00D277FB"/>
    <w:rsid w:val="00D27D7A"/>
    <w:rsid w:val="00D309BB"/>
    <w:rsid w:val="00D32750"/>
    <w:rsid w:val="00D332B2"/>
    <w:rsid w:val="00D35C35"/>
    <w:rsid w:val="00D36FCC"/>
    <w:rsid w:val="00D37561"/>
    <w:rsid w:val="00D37842"/>
    <w:rsid w:val="00D40C8E"/>
    <w:rsid w:val="00D41FB7"/>
    <w:rsid w:val="00D423A4"/>
    <w:rsid w:val="00D42423"/>
    <w:rsid w:val="00D42A7A"/>
    <w:rsid w:val="00D43E1D"/>
    <w:rsid w:val="00D46452"/>
    <w:rsid w:val="00D468D3"/>
    <w:rsid w:val="00D475BE"/>
    <w:rsid w:val="00D47801"/>
    <w:rsid w:val="00D51444"/>
    <w:rsid w:val="00D5658F"/>
    <w:rsid w:val="00D578FD"/>
    <w:rsid w:val="00D57E38"/>
    <w:rsid w:val="00D611BD"/>
    <w:rsid w:val="00D624EE"/>
    <w:rsid w:val="00D629A9"/>
    <w:rsid w:val="00D63115"/>
    <w:rsid w:val="00D6347D"/>
    <w:rsid w:val="00D63E0D"/>
    <w:rsid w:val="00D65BC1"/>
    <w:rsid w:val="00D678A8"/>
    <w:rsid w:val="00D7233F"/>
    <w:rsid w:val="00D72901"/>
    <w:rsid w:val="00D731DA"/>
    <w:rsid w:val="00D736C6"/>
    <w:rsid w:val="00D74021"/>
    <w:rsid w:val="00D74FA2"/>
    <w:rsid w:val="00D76D56"/>
    <w:rsid w:val="00D77484"/>
    <w:rsid w:val="00D809D1"/>
    <w:rsid w:val="00D8360B"/>
    <w:rsid w:val="00D8411F"/>
    <w:rsid w:val="00D851BC"/>
    <w:rsid w:val="00D917EF"/>
    <w:rsid w:val="00D96BC0"/>
    <w:rsid w:val="00DA0486"/>
    <w:rsid w:val="00DA119A"/>
    <w:rsid w:val="00DA2004"/>
    <w:rsid w:val="00DA21D9"/>
    <w:rsid w:val="00DA27F7"/>
    <w:rsid w:val="00DA33FE"/>
    <w:rsid w:val="00DA7FA5"/>
    <w:rsid w:val="00DB0211"/>
    <w:rsid w:val="00DB08D5"/>
    <w:rsid w:val="00DB0CC5"/>
    <w:rsid w:val="00DB2A2D"/>
    <w:rsid w:val="00DB676A"/>
    <w:rsid w:val="00DC024B"/>
    <w:rsid w:val="00DC037B"/>
    <w:rsid w:val="00DC0B6D"/>
    <w:rsid w:val="00DC2C1F"/>
    <w:rsid w:val="00DC357C"/>
    <w:rsid w:val="00DC3922"/>
    <w:rsid w:val="00DC3CFD"/>
    <w:rsid w:val="00DC4737"/>
    <w:rsid w:val="00DC5719"/>
    <w:rsid w:val="00DC6AC6"/>
    <w:rsid w:val="00DD17D1"/>
    <w:rsid w:val="00DD2655"/>
    <w:rsid w:val="00DD4B05"/>
    <w:rsid w:val="00DE2D46"/>
    <w:rsid w:val="00DE34A4"/>
    <w:rsid w:val="00DE4215"/>
    <w:rsid w:val="00DF2433"/>
    <w:rsid w:val="00DF4C66"/>
    <w:rsid w:val="00DF6222"/>
    <w:rsid w:val="00DF6783"/>
    <w:rsid w:val="00DF682F"/>
    <w:rsid w:val="00DF6D5E"/>
    <w:rsid w:val="00DF7106"/>
    <w:rsid w:val="00E02895"/>
    <w:rsid w:val="00E03554"/>
    <w:rsid w:val="00E0362E"/>
    <w:rsid w:val="00E0546C"/>
    <w:rsid w:val="00E05C27"/>
    <w:rsid w:val="00E101B4"/>
    <w:rsid w:val="00E13F04"/>
    <w:rsid w:val="00E14484"/>
    <w:rsid w:val="00E16364"/>
    <w:rsid w:val="00E17FE3"/>
    <w:rsid w:val="00E20110"/>
    <w:rsid w:val="00E20F68"/>
    <w:rsid w:val="00E25192"/>
    <w:rsid w:val="00E25A65"/>
    <w:rsid w:val="00E25B61"/>
    <w:rsid w:val="00E275A3"/>
    <w:rsid w:val="00E27997"/>
    <w:rsid w:val="00E31B68"/>
    <w:rsid w:val="00E31BEE"/>
    <w:rsid w:val="00E32CF5"/>
    <w:rsid w:val="00E361BC"/>
    <w:rsid w:val="00E376CF"/>
    <w:rsid w:val="00E37D14"/>
    <w:rsid w:val="00E40A73"/>
    <w:rsid w:val="00E41807"/>
    <w:rsid w:val="00E4286E"/>
    <w:rsid w:val="00E44ED1"/>
    <w:rsid w:val="00E44F87"/>
    <w:rsid w:val="00E45072"/>
    <w:rsid w:val="00E47121"/>
    <w:rsid w:val="00E474DB"/>
    <w:rsid w:val="00E50022"/>
    <w:rsid w:val="00E51DAE"/>
    <w:rsid w:val="00E51DD3"/>
    <w:rsid w:val="00E52DCA"/>
    <w:rsid w:val="00E53572"/>
    <w:rsid w:val="00E55119"/>
    <w:rsid w:val="00E56943"/>
    <w:rsid w:val="00E606ED"/>
    <w:rsid w:val="00E623D2"/>
    <w:rsid w:val="00E62920"/>
    <w:rsid w:val="00E629CE"/>
    <w:rsid w:val="00E644B0"/>
    <w:rsid w:val="00E663EA"/>
    <w:rsid w:val="00E667F8"/>
    <w:rsid w:val="00E66FE1"/>
    <w:rsid w:val="00E70949"/>
    <w:rsid w:val="00E7129A"/>
    <w:rsid w:val="00E72B5B"/>
    <w:rsid w:val="00E73175"/>
    <w:rsid w:val="00E735E3"/>
    <w:rsid w:val="00E74244"/>
    <w:rsid w:val="00E7450C"/>
    <w:rsid w:val="00E74CB0"/>
    <w:rsid w:val="00E7629C"/>
    <w:rsid w:val="00E767FF"/>
    <w:rsid w:val="00E76F61"/>
    <w:rsid w:val="00E77AAA"/>
    <w:rsid w:val="00E818FA"/>
    <w:rsid w:val="00E81B8B"/>
    <w:rsid w:val="00E842F4"/>
    <w:rsid w:val="00E8469B"/>
    <w:rsid w:val="00E92996"/>
    <w:rsid w:val="00E963DA"/>
    <w:rsid w:val="00E96B4D"/>
    <w:rsid w:val="00E96F14"/>
    <w:rsid w:val="00E9725F"/>
    <w:rsid w:val="00E97FF7"/>
    <w:rsid w:val="00EA1D93"/>
    <w:rsid w:val="00EA5BEC"/>
    <w:rsid w:val="00EA6AC3"/>
    <w:rsid w:val="00EA6EDB"/>
    <w:rsid w:val="00EB0B52"/>
    <w:rsid w:val="00EB1A83"/>
    <w:rsid w:val="00EB1F32"/>
    <w:rsid w:val="00EB3979"/>
    <w:rsid w:val="00EB598D"/>
    <w:rsid w:val="00EB6C45"/>
    <w:rsid w:val="00EC04CD"/>
    <w:rsid w:val="00EC0912"/>
    <w:rsid w:val="00EC1704"/>
    <w:rsid w:val="00EC1914"/>
    <w:rsid w:val="00EC1AE7"/>
    <w:rsid w:val="00EC2746"/>
    <w:rsid w:val="00EC4581"/>
    <w:rsid w:val="00EC4A8E"/>
    <w:rsid w:val="00EC4F5D"/>
    <w:rsid w:val="00EC7ECB"/>
    <w:rsid w:val="00ED0BAF"/>
    <w:rsid w:val="00ED1A0E"/>
    <w:rsid w:val="00ED455E"/>
    <w:rsid w:val="00ED4E63"/>
    <w:rsid w:val="00ED731F"/>
    <w:rsid w:val="00EE1513"/>
    <w:rsid w:val="00EE34C6"/>
    <w:rsid w:val="00EE495C"/>
    <w:rsid w:val="00EE4A81"/>
    <w:rsid w:val="00EE6FEB"/>
    <w:rsid w:val="00EE7976"/>
    <w:rsid w:val="00EF14E1"/>
    <w:rsid w:val="00EF2933"/>
    <w:rsid w:val="00EF3211"/>
    <w:rsid w:val="00EF5B0C"/>
    <w:rsid w:val="00EF5CA3"/>
    <w:rsid w:val="00EF732C"/>
    <w:rsid w:val="00F002CF"/>
    <w:rsid w:val="00F00FFD"/>
    <w:rsid w:val="00F01815"/>
    <w:rsid w:val="00F01E76"/>
    <w:rsid w:val="00F01EF8"/>
    <w:rsid w:val="00F0304F"/>
    <w:rsid w:val="00F0401E"/>
    <w:rsid w:val="00F04C1A"/>
    <w:rsid w:val="00F05153"/>
    <w:rsid w:val="00F108AB"/>
    <w:rsid w:val="00F10B57"/>
    <w:rsid w:val="00F12301"/>
    <w:rsid w:val="00F1285F"/>
    <w:rsid w:val="00F13ED0"/>
    <w:rsid w:val="00F20561"/>
    <w:rsid w:val="00F219CB"/>
    <w:rsid w:val="00F22472"/>
    <w:rsid w:val="00F22523"/>
    <w:rsid w:val="00F22C4E"/>
    <w:rsid w:val="00F257B1"/>
    <w:rsid w:val="00F26019"/>
    <w:rsid w:val="00F34473"/>
    <w:rsid w:val="00F3493B"/>
    <w:rsid w:val="00F35DD8"/>
    <w:rsid w:val="00F401AB"/>
    <w:rsid w:val="00F40390"/>
    <w:rsid w:val="00F45155"/>
    <w:rsid w:val="00F45D88"/>
    <w:rsid w:val="00F46BC3"/>
    <w:rsid w:val="00F471DF"/>
    <w:rsid w:val="00F50744"/>
    <w:rsid w:val="00F5266A"/>
    <w:rsid w:val="00F52706"/>
    <w:rsid w:val="00F53DE6"/>
    <w:rsid w:val="00F55423"/>
    <w:rsid w:val="00F55446"/>
    <w:rsid w:val="00F554DF"/>
    <w:rsid w:val="00F63EBD"/>
    <w:rsid w:val="00F66E54"/>
    <w:rsid w:val="00F67972"/>
    <w:rsid w:val="00F71BB5"/>
    <w:rsid w:val="00F757DA"/>
    <w:rsid w:val="00F76192"/>
    <w:rsid w:val="00F80A8F"/>
    <w:rsid w:val="00F82CC6"/>
    <w:rsid w:val="00F8377A"/>
    <w:rsid w:val="00F83D86"/>
    <w:rsid w:val="00F854B5"/>
    <w:rsid w:val="00F865E5"/>
    <w:rsid w:val="00F90384"/>
    <w:rsid w:val="00F90BB1"/>
    <w:rsid w:val="00F910B5"/>
    <w:rsid w:val="00F91C1D"/>
    <w:rsid w:val="00F92DD5"/>
    <w:rsid w:val="00F9509C"/>
    <w:rsid w:val="00F961FC"/>
    <w:rsid w:val="00F965F6"/>
    <w:rsid w:val="00F97C7E"/>
    <w:rsid w:val="00FA09D7"/>
    <w:rsid w:val="00FA1D96"/>
    <w:rsid w:val="00FA2E3F"/>
    <w:rsid w:val="00FA2ED0"/>
    <w:rsid w:val="00FA39C5"/>
    <w:rsid w:val="00FA72CF"/>
    <w:rsid w:val="00FB0A4D"/>
    <w:rsid w:val="00FB0D6E"/>
    <w:rsid w:val="00FB0FE2"/>
    <w:rsid w:val="00FB275D"/>
    <w:rsid w:val="00FB36C3"/>
    <w:rsid w:val="00FB3A71"/>
    <w:rsid w:val="00FB68A6"/>
    <w:rsid w:val="00FB710A"/>
    <w:rsid w:val="00FB7129"/>
    <w:rsid w:val="00FC288E"/>
    <w:rsid w:val="00FC2B4C"/>
    <w:rsid w:val="00FC36B1"/>
    <w:rsid w:val="00FC3D1A"/>
    <w:rsid w:val="00FC4C2D"/>
    <w:rsid w:val="00FC4DAF"/>
    <w:rsid w:val="00FC7CEB"/>
    <w:rsid w:val="00FD0289"/>
    <w:rsid w:val="00FD2C00"/>
    <w:rsid w:val="00FD3B06"/>
    <w:rsid w:val="00FE0176"/>
    <w:rsid w:val="00FE2EBC"/>
    <w:rsid w:val="00FE36F2"/>
    <w:rsid w:val="00FE4528"/>
    <w:rsid w:val="00FE4573"/>
    <w:rsid w:val="00FE6F76"/>
    <w:rsid w:val="00FE7526"/>
    <w:rsid w:val="00FF0BCC"/>
    <w:rsid w:val="00FF54D2"/>
    <w:rsid w:val="00FF5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allowincell="f" fillcolor="white">
      <v:fill color="white"/>
      <v:stroke weight="1pt"/>
      <v:shadow color="#868686"/>
    </o:shapedefaults>
    <o:shapelayout v:ext="edit">
      <o:idmap v:ext="edit" data="1"/>
    </o:shapelayout>
  </w:shapeDefaults>
  <w:decimalSymbol w:val=","/>
  <w:listSeparator w:val=";"/>
  <w14:docId w14:val="66DFB2C9"/>
  <w15:docId w15:val="{A96D18EE-2CF1-4F54-86E2-D496BCD8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3EB7"/>
    <w:rPr>
      <w:rFonts w:ascii="Arial" w:hAnsi="Arial"/>
    </w:rPr>
  </w:style>
  <w:style w:type="paragraph" w:styleId="Kop1">
    <w:name w:val="heading 1"/>
    <w:basedOn w:val="Standaard"/>
    <w:next w:val="Standaard"/>
    <w:link w:val="Kop1Char"/>
    <w:uiPriority w:val="9"/>
    <w:qFormat/>
    <w:rsid w:val="00695E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95E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1C2FC2"/>
    <w:rPr>
      <w:color w:val="000080"/>
      <w:u w:val="single"/>
    </w:rPr>
  </w:style>
  <w:style w:type="paragraph" w:styleId="Ballontekst">
    <w:name w:val="Balloon Text"/>
    <w:basedOn w:val="Standaard"/>
    <w:link w:val="BallontekstChar"/>
    <w:uiPriority w:val="99"/>
    <w:semiHidden/>
    <w:unhideWhenUsed/>
    <w:rsid w:val="003D4252"/>
    <w:rPr>
      <w:rFonts w:ascii="Tahoma" w:hAnsi="Tahoma" w:cs="Tahoma"/>
      <w:sz w:val="16"/>
      <w:szCs w:val="16"/>
    </w:rPr>
  </w:style>
  <w:style w:type="character" w:customStyle="1" w:styleId="BallontekstChar">
    <w:name w:val="Ballontekst Char"/>
    <w:basedOn w:val="Standaardalinea-lettertype"/>
    <w:link w:val="Ballontekst"/>
    <w:uiPriority w:val="99"/>
    <w:semiHidden/>
    <w:rsid w:val="003D4252"/>
    <w:rPr>
      <w:rFonts w:ascii="Tahoma" w:hAnsi="Tahoma" w:cs="Tahoma"/>
      <w:sz w:val="16"/>
      <w:szCs w:val="16"/>
    </w:rPr>
  </w:style>
  <w:style w:type="paragraph" w:styleId="Koptekst">
    <w:name w:val="header"/>
    <w:basedOn w:val="Standaard"/>
    <w:link w:val="KoptekstChar"/>
    <w:uiPriority w:val="99"/>
    <w:unhideWhenUsed/>
    <w:rsid w:val="00180754"/>
    <w:pPr>
      <w:tabs>
        <w:tab w:val="center" w:pos="4536"/>
        <w:tab w:val="right" w:pos="9072"/>
      </w:tabs>
    </w:pPr>
  </w:style>
  <w:style w:type="character" w:customStyle="1" w:styleId="KoptekstChar">
    <w:name w:val="Koptekst Char"/>
    <w:basedOn w:val="Standaardalinea-lettertype"/>
    <w:link w:val="Koptekst"/>
    <w:uiPriority w:val="99"/>
    <w:rsid w:val="00180754"/>
  </w:style>
  <w:style w:type="paragraph" w:styleId="Voettekst">
    <w:name w:val="footer"/>
    <w:basedOn w:val="Standaard"/>
    <w:link w:val="VoettekstChar"/>
    <w:uiPriority w:val="99"/>
    <w:unhideWhenUsed/>
    <w:rsid w:val="00180754"/>
    <w:pPr>
      <w:tabs>
        <w:tab w:val="center" w:pos="4536"/>
        <w:tab w:val="right" w:pos="9072"/>
      </w:tabs>
    </w:pPr>
  </w:style>
  <w:style w:type="character" w:customStyle="1" w:styleId="VoettekstChar">
    <w:name w:val="Voettekst Char"/>
    <w:basedOn w:val="Standaardalinea-lettertype"/>
    <w:link w:val="Voettekst"/>
    <w:uiPriority w:val="99"/>
    <w:rsid w:val="00180754"/>
  </w:style>
  <w:style w:type="paragraph" w:customStyle="1" w:styleId="UnivStandaard">
    <w:name w:val="Univé Standaard"/>
    <w:basedOn w:val="Standaard"/>
    <w:rsid w:val="007075F2"/>
    <w:pPr>
      <w:spacing w:line="300" w:lineRule="exact"/>
    </w:pPr>
    <w:rPr>
      <w:rFonts w:ascii="Times New Roman" w:eastAsia="Times New Roman" w:hAnsi="Times New Roman" w:cs="Times New Roman"/>
      <w:szCs w:val="24"/>
      <w:lang w:eastAsia="nl-NL"/>
    </w:rPr>
  </w:style>
  <w:style w:type="character" w:styleId="Tekstvantijdelijkeaanduiding">
    <w:name w:val="Placeholder Text"/>
    <w:basedOn w:val="Standaardalinea-lettertype"/>
    <w:uiPriority w:val="99"/>
    <w:semiHidden/>
    <w:rsid w:val="00A0719E"/>
    <w:rPr>
      <w:color w:val="808080"/>
    </w:rPr>
  </w:style>
  <w:style w:type="paragraph" w:styleId="Geenafstand">
    <w:name w:val="No Spacing"/>
    <w:autoRedefine/>
    <w:uiPriority w:val="1"/>
    <w:qFormat/>
    <w:rsid w:val="009C6BA1"/>
    <w:rPr>
      <w:rFonts w:ascii="Arial" w:hAnsi="Arial" w:cs="Arial"/>
      <w:b/>
      <w:bCs/>
      <w:sz w:val="24"/>
      <w:szCs w:val="24"/>
      <w:lang w:val="en-US" w:eastAsia="nl-NL"/>
    </w:rPr>
  </w:style>
  <w:style w:type="character" w:customStyle="1" w:styleId="Opmaakprofiel1">
    <w:name w:val="Opmaakprofiel1"/>
    <w:basedOn w:val="Standaardalinea-lettertype"/>
    <w:uiPriority w:val="1"/>
    <w:rsid w:val="002F78CE"/>
    <w:rPr>
      <w:rFonts w:ascii="Arial" w:hAnsi="Arial"/>
      <w:sz w:val="22"/>
    </w:rPr>
  </w:style>
  <w:style w:type="character" w:customStyle="1" w:styleId="Opmaakprofiel2">
    <w:name w:val="Opmaakprofiel2"/>
    <w:basedOn w:val="Standaardalinea-lettertype"/>
    <w:uiPriority w:val="1"/>
    <w:rsid w:val="00AE1AD3"/>
    <w:rPr>
      <w:rFonts w:ascii="Comic Sans MS" w:hAnsi="Comic Sans MS"/>
      <w:b/>
      <w:sz w:val="32"/>
    </w:rPr>
  </w:style>
  <w:style w:type="paragraph" w:customStyle="1" w:styleId="OpmaakprofielZBtekstvak">
    <w:name w:val="Opmaakprofiel ZB tekstvak"/>
    <w:basedOn w:val="Standaard"/>
    <w:link w:val="OpmaakprofielZBtekstvakChar"/>
    <w:qFormat/>
    <w:rsid w:val="00000B7A"/>
  </w:style>
  <w:style w:type="character" w:customStyle="1" w:styleId="OpmaakprofielZBtekstvakChar">
    <w:name w:val="Opmaakprofiel ZB tekstvak Char"/>
    <w:basedOn w:val="Standaardalinea-lettertype"/>
    <w:link w:val="OpmaakprofielZBtekstvak"/>
    <w:rsid w:val="00000B7A"/>
    <w:rPr>
      <w:rFonts w:ascii="Arial" w:hAnsi="Arial"/>
    </w:rPr>
  </w:style>
  <w:style w:type="character" w:customStyle="1" w:styleId="Kop1Char">
    <w:name w:val="Kop 1 Char"/>
    <w:basedOn w:val="Standaardalinea-lettertype"/>
    <w:link w:val="Kop1"/>
    <w:uiPriority w:val="9"/>
    <w:rsid w:val="00695E1C"/>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95E1C"/>
    <w:rPr>
      <w:rFonts w:asciiTheme="majorHAnsi" w:eastAsiaTheme="majorEastAsia" w:hAnsiTheme="majorHAnsi" w:cstheme="majorBidi"/>
      <w:b/>
      <w:bCs/>
      <w:color w:val="4F81BD" w:themeColor="accent1"/>
      <w:sz w:val="26"/>
      <w:szCs w:val="26"/>
    </w:rPr>
  </w:style>
  <w:style w:type="character" w:customStyle="1" w:styleId="Opmaakprofiel3">
    <w:name w:val="Opmaakprofiel3"/>
    <w:basedOn w:val="Standaardalinea-lettertype"/>
    <w:uiPriority w:val="1"/>
    <w:rsid w:val="009C7AFB"/>
  </w:style>
  <w:style w:type="paragraph" w:customStyle="1" w:styleId="Default">
    <w:name w:val="Default"/>
    <w:rsid w:val="00D20577"/>
    <w:pPr>
      <w:autoSpaceDE w:val="0"/>
      <w:autoSpaceDN w:val="0"/>
      <w:adjustRightInd w:val="0"/>
    </w:pPr>
    <w:rPr>
      <w:rFonts w:ascii="Arial" w:eastAsia="Calibri" w:hAnsi="Arial" w:cs="Arial"/>
      <w:color w:val="000000"/>
      <w:sz w:val="24"/>
      <w:szCs w:val="24"/>
    </w:rPr>
  </w:style>
  <w:style w:type="paragraph" w:styleId="Lijstalinea">
    <w:name w:val="List Paragraph"/>
    <w:basedOn w:val="Standaard"/>
    <w:uiPriority w:val="34"/>
    <w:qFormat/>
    <w:rsid w:val="00796361"/>
    <w:pPr>
      <w:ind w:left="720"/>
      <w:contextualSpacing/>
    </w:pPr>
  </w:style>
  <w:style w:type="character" w:styleId="Verwijzingopmerking">
    <w:name w:val="annotation reference"/>
    <w:basedOn w:val="Standaardalinea-lettertype"/>
    <w:uiPriority w:val="99"/>
    <w:semiHidden/>
    <w:unhideWhenUsed/>
    <w:rsid w:val="00A35F54"/>
    <w:rPr>
      <w:sz w:val="16"/>
      <w:szCs w:val="16"/>
    </w:rPr>
  </w:style>
  <w:style w:type="paragraph" w:styleId="Tekstopmerking">
    <w:name w:val="annotation text"/>
    <w:basedOn w:val="Standaard"/>
    <w:link w:val="TekstopmerkingChar"/>
    <w:uiPriority w:val="99"/>
    <w:semiHidden/>
    <w:unhideWhenUsed/>
    <w:rsid w:val="00A35F54"/>
    <w:rPr>
      <w:sz w:val="20"/>
      <w:szCs w:val="20"/>
    </w:rPr>
  </w:style>
  <w:style w:type="character" w:customStyle="1" w:styleId="TekstopmerkingChar">
    <w:name w:val="Tekst opmerking Char"/>
    <w:basedOn w:val="Standaardalinea-lettertype"/>
    <w:link w:val="Tekstopmerking"/>
    <w:uiPriority w:val="99"/>
    <w:semiHidden/>
    <w:rsid w:val="00A35F5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35F54"/>
    <w:rPr>
      <w:b/>
      <w:bCs/>
    </w:rPr>
  </w:style>
  <w:style w:type="character" w:customStyle="1" w:styleId="OnderwerpvanopmerkingChar">
    <w:name w:val="Onderwerp van opmerking Char"/>
    <w:basedOn w:val="TekstopmerkingChar"/>
    <w:link w:val="Onderwerpvanopmerking"/>
    <w:uiPriority w:val="99"/>
    <w:semiHidden/>
    <w:rsid w:val="00A35F54"/>
    <w:rPr>
      <w:rFonts w:ascii="Arial" w:hAnsi="Arial"/>
      <w:b/>
      <w:bCs/>
      <w:sz w:val="20"/>
      <w:szCs w:val="20"/>
    </w:rPr>
  </w:style>
  <w:style w:type="character" w:styleId="Onopgelostemelding">
    <w:name w:val="Unresolved Mention"/>
    <w:basedOn w:val="Standaardalinea-lettertype"/>
    <w:uiPriority w:val="99"/>
    <w:semiHidden/>
    <w:unhideWhenUsed/>
    <w:rsid w:val="00D02DFD"/>
    <w:rPr>
      <w:color w:val="605E5C"/>
      <w:shd w:val="clear" w:color="auto" w:fill="E1DFDD"/>
    </w:rPr>
  </w:style>
  <w:style w:type="paragraph" w:customStyle="1" w:styleId="Standard">
    <w:name w:val="Standard"/>
    <w:rsid w:val="002E1E46"/>
    <w:pPr>
      <w:widowControl w:val="0"/>
      <w:suppressAutoHyphens/>
      <w:autoSpaceDN w:val="0"/>
    </w:pPr>
    <w:rPr>
      <w:rFonts w:ascii="Times New Roman" w:eastAsia="SimSun" w:hAnsi="Times New Roman" w:cs="Arial"/>
      <w:kern w:val="3"/>
      <w:sz w:val="24"/>
      <w:szCs w:val="24"/>
      <w:lang w:eastAsia="zh-CN" w:bidi="hi-IN"/>
    </w:rPr>
  </w:style>
  <w:style w:type="paragraph" w:customStyle="1" w:styleId="Textbody">
    <w:name w:val="Text body"/>
    <w:basedOn w:val="Standard"/>
    <w:rsid w:val="002E1E46"/>
    <w:pPr>
      <w:spacing w:after="120"/>
    </w:pPr>
  </w:style>
  <w:style w:type="character" w:styleId="GevolgdeHyperlink">
    <w:name w:val="FollowedHyperlink"/>
    <w:basedOn w:val="Standaardalinea-lettertype"/>
    <w:uiPriority w:val="99"/>
    <w:semiHidden/>
    <w:unhideWhenUsed/>
    <w:rsid w:val="00DC357C"/>
    <w:rPr>
      <w:color w:val="800080" w:themeColor="followedHyperlink"/>
      <w:u w:val="single"/>
    </w:rPr>
  </w:style>
  <w:style w:type="paragraph" w:styleId="Tekstzonderopmaak">
    <w:name w:val="Plain Text"/>
    <w:basedOn w:val="Standaard"/>
    <w:link w:val="TekstzonderopmaakChar"/>
    <w:uiPriority w:val="99"/>
    <w:semiHidden/>
    <w:unhideWhenUsed/>
    <w:rsid w:val="00D678A8"/>
    <w:rPr>
      <w:rFonts w:ascii="Calibri" w:hAnsi="Calibri"/>
      <w:szCs w:val="21"/>
    </w:rPr>
  </w:style>
  <w:style w:type="character" w:customStyle="1" w:styleId="TekstzonderopmaakChar">
    <w:name w:val="Tekst zonder opmaak Char"/>
    <w:basedOn w:val="Standaardalinea-lettertype"/>
    <w:link w:val="Tekstzonderopmaak"/>
    <w:uiPriority w:val="99"/>
    <w:semiHidden/>
    <w:rsid w:val="00D678A8"/>
    <w:rPr>
      <w:rFonts w:ascii="Calibri" w:hAnsi="Calibri"/>
      <w:szCs w:val="21"/>
    </w:rPr>
  </w:style>
  <w:style w:type="paragraph" w:styleId="Normaalweb">
    <w:name w:val="Normal (Web)"/>
    <w:basedOn w:val="Standaard"/>
    <w:uiPriority w:val="99"/>
    <w:unhideWhenUsed/>
    <w:rsid w:val="00A707C7"/>
    <w:pPr>
      <w:spacing w:before="100" w:beforeAutospacing="1" w:after="100" w:afterAutospacing="1"/>
    </w:pPr>
    <w:rPr>
      <w:rFonts w:ascii="Calibri" w:hAnsi="Calibri" w:cs="Calibri"/>
      <w:lang w:eastAsia="nl-NL"/>
    </w:rPr>
  </w:style>
  <w:style w:type="paragraph" w:customStyle="1" w:styleId="000">
    <w:name w:val="000"/>
    <w:aliases w:val="standaard"/>
    <w:basedOn w:val="Standaard"/>
    <w:rsid w:val="003B6422"/>
    <w:pPr>
      <w:overflowPunct w:val="0"/>
      <w:autoSpaceDE w:val="0"/>
      <w:autoSpaceDN w:val="0"/>
      <w:adjustRightInd w:val="0"/>
      <w:spacing w:line="270" w:lineRule="atLeast"/>
    </w:pPr>
    <w:rPr>
      <w:rFonts w:ascii="EYInterstate Light" w:eastAsia="Times New Roman" w:hAnsi="EYInterstate Light" w:cs="Times New Roman"/>
      <w:spacing w:val="4"/>
      <w:kern w:val="12"/>
      <w:sz w:val="19"/>
      <w:szCs w:val="20"/>
      <w:lang w:val="en-US"/>
    </w:rPr>
  </w:style>
  <w:style w:type="paragraph" w:customStyle="1" w:styleId="paragraph">
    <w:name w:val="paragraph"/>
    <w:basedOn w:val="Standaard"/>
    <w:rsid w:val="00B16C08"/>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16C08"/>
  </w:style>
  <w:style w:type="character" w:customStyle="1" w:styleId="eop">
    <w:name w:val="eop"/>
    <w:basedOn w:val="Standaardalinea-lettertype"/>
    <w:rsid w:val="00B16C08"/>
  </w:style>
  <w:style w:type="character" w:customStyle="1" w:styleId="spellingerror">
    <w:name w:val="spellingerror"/>
    <w:basedOn w:val="Standaardalinea-lettertype"/>
    <w:rsid w:val="00B16C08"/>
  </w:style>
  <w:style w:type="character" w:customStyle="1" w:styleId="pitchtext1">
    <w:name w:val="pitchtext1"/>
    <w:rsid w:val="00B9270A"/>
    <w:rPr>
      <w:sz w:val="21"/>
      <w:szCs w:val="21"/>
    </w:rPr>
  </w:style>
  <w:style w:type="paragraph" w:customStyle="1" w:styleId="Hoofdtekst">
    <w:name w:val="Hoofdtekst"/>
    <w:rsid w:val="00726EB4"/>
    <w:pPr>
      <w:pBdr>
        <w:top w:val="nil"/>
        <w:left w:val="nil"/>
        <w:bottom w:val="nil"/>
        <w:right w:val="nil"/>
        <w:between w:val="nil"/>
        <w:bar w:val="nil"/>
      </w:pBdr>
    </w:pPr>
    <w:rPr>
      <w:rFonts w:ascii="Helvetica Neue" w:eastAsia="Arial Unicode MS" w:hAnsi="Helvetica Neue" w:cs="Arial Unicode MS"/>
      <w:color w:val="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122">
      <w:bodyDiv w:val="1"/>
      <w:marLeft w:val="0"/>
      <w:marRight w:val="0"/>
      <w:marTop w:val="0"/>
      <w:marBottom w:val="0"/>
      <w:divBdr>
        <w:top w:val="none" w:sz="0" w:space="0" w:color="auto"/>
        <w:left w:val="none" w:sz="0" w:space="0" w:color="auto"/>
        <w:bottom w:val="none" w:sz="0" w:space="0" w:color="auto"/>
        <w:right w:val="none" w:sz="0" w:space="0" w:color="auto"/>
      </w:divBdr>
    </w:div>
    <w:div w:id="31423971">
      <w:bodyDiv w:val="1"/>
      <w:marLeft w:val="0"/>
      <w:marRight w:val="0"/>
      <w:marTop w:val="0"/>
      <w:marBottom w:val="0"/>
      <w:divBdr>
        <w:top w:val="none" w:sz="0" w:space="0" w:color="auto"/>
        <w:left w:val="none" w:sz="0" w:space="0" w:color="auto"/>
        <w:bottom w:val="none" w:sz="0" w:space="0" w:color="auto"/>
        <w:right w:val="none" w:sz="0" w:space="0" w:color="auto"/>
      </w:divBdr>
    </w:div>
    <w:div w:id="48647621">
      <w:bodyDiv w:val="1"/>
      <w:marLeft w:val="0"/>
      <w:marRight w:val="0"/>
      <w:marTop w:val="0"/>
      <w:marBottom w:val="0"/>
      <w:divBdr>
        <w:top w:val="none" w:sz="0" w:space="0" w:color="auto"/>
        <w:left w:val="none" w:sz="0" w:space="0" w:color="auto"/>
        <w:bottom w:val="none" w:sz="0" w:space="0" w:color="auto"/>
        <w:right w:val="none" w:sz="0" w:space="0" w:color="auto"/>
      </w:divBdr>
    </w:div>
    <w:div w:id="65762435">
      <w:bodyDiv w:val="1"/>
      <w:marLeft w:val="0"/>
      <w:marRight w:val="0"/>
      <w:marTop w:val="0"/>
      <w:marBottom w:val="0"/>
      <w:divBdr>
        <w:top w:val="none" w:sz="0" w:space="0" w:color="auto"/>
        <w:left w:val="none" w:sz="0" w:space="0" w:color="auto"/>
        <w:bottom w:val="none" w:sz="0" w:space="0" w:color="auto"/>
        <w:right w:val="none" w:sz="0" w:space="0" w:color="auto"/>
      </w:divBdr>
    </w:div>
    <w:div w:id="102461980">
      <w:bodyDiv w:val="1"/>
      <w:marLeft w:val="0"/>
      <w:marRight w:val="0"/>
      <w:marTop w:val="0"/>
      <w:marBottom w:val="0"/>
      <w:divBdr>
        <w:top w:val="none" w:sz="0" w:space="0" w:color="auto"/>
        <w:left w:val="none" w:sz="0" w:space="0" w:color="auto"/>
        <w:bottom w:val="none" w:sz="0" w:space="0" w:color="auto"/>
        <w:right w:val="none" w:sz="0" w:space="0" w:color="auto"/>
      </w:divBdr>
    </w:div>
    <w:div w:id="103499992">
      <w:bodyDiv w:val="1"/>
      <w:marLeft w:val="0"/>
      <w:marRight w:val="0"/>
      <w:marTop w:val="0"/>
      <w:marBottom w:val="0"/>
      <w:divBdr>
        <w:top w:val="none" w:sz="0" w:space="0" w:color="auto"/>
        <w:left w:val="none" w:sz="0" w:space="0" w:color="auto"/>
        <w:bottom w:val="none" w:sz="0" w:space="0" w:color="auto"/>
        <w:right w:val="none" w:sz="0" w:space="0" w:color="auto"/>
      </w:divBdr>
    </w:div>
    <w:div w:id="125437662">
      <w:bodyDiv w:val="1"/>
      <w:marLeft w:val="0"/>
      <w:marRight w:val="0"/>
      <w:marTop w:val="0"/>
      <w:marBottom w:val="0"/>
      <w:divBdr>
        <w:top w:val="none" w:sz="0" w:space="0" w:color="auto"/>
        <w:left w:val="none" w:sz="0" w:space="0" w:color="auto"/>
        <w:bottom w:val="none" w:sz="0" w:space="0" w:color="auto"/>
        <w:right w:val="none" w:sz="0" w:space="0" w:color="auto"/>
      </w:divBdr>
    </w:div>
    <w:div w:id="140660917">
      <w:bodyDiv w:val="1"/>
      <w:marLeft w:val="0"/>
      <w:marRight w:val="0"/>
      <w:marTop w:val="0"/>
      <w:marBottom w:val="0"/>
      <w:divBdr>
        <w:top w:val="none" w:sz="0" w:space="0" w:color="auto"/>
        <w:left w:val="none" w:sz="0" w:space="0" w:color="auto"/>
        <w:bottom w:val="none" w:sz="0" w:space="0" w:color="auto"/>
        <w:right w:val="none" w:sz="0" w:space="0" w:color="auto"/>
      </w:divBdr>
    </w:div>
    <w:div w:id="152457290">
      <w:bodyDiv w:val="1"/>
      <w:marLeft w:val="0"/>
      <w:marRight w:val="0"/>
      <w:marTop w:val="0"/>
      <w:marBottom w:val="0"/>
      <w:divBdr>
        <w:top w:val="none" w:sz="0" w:space="0" w:color="auto"/>
        <w:left w:val="none" w:sz="0" w:space="0" w:color="auto"/>
        <w:bottom w:val="none" w:sz="0" w:space="0" w:color="auto"/>
        <w:right w:val="none" w:sz="0" w:space="0" w:color="auto"/>
      </w:divBdr>
    </w:div>
    <w:div w:id="178935141">
      <w:bodyDiv w:val="1"/>
      <w:marLeft w:val="0"/>
      <w:marRight w:val="0"/>
      <w:marTop w:val="0"/>
      <w:marBottom w:val="0"/>
      <w:divBdr>
        <w:top w:val="none" w:sz="0" w:space="0" w:color="auto"/>
        <w:left w:val="none" w:sz="0" w:space="0" w:color="auto"/>
        <w:bottom w:val="none" w:sz="0" w:space="0" w:color="auto"/>
        <w:right w:val="none" w:sz="0" w:space="0" w:color="auto"/>
      </w:divBdr>
    </w:div>
    <w:div w:id="190925451">
      <w:bodyDiv w:val="1"/>
      <w:marLeft w:val="0"/>
      <w:marRight w:val="0"/>
      <w:marTop w:val="0"/>
      <w:marBottom w:val="0"/>
      <w:divBdr>
        <w:top w:val="none" w:sz="0" w:space="0" w:color="auto"/>
        <w:left w:val="none" w:sz="0" w:space="0" w:color="auto"/>
        <w:bottom w:val="none" w:sz="0" w:space="0" w:color="auto"/>
        <w:right w:val="none" w:sz="0" w:space="0" w:color="auto"/>
      </w:divBdr>
    </w:div>
    <w:div w:id="214783285">
      <w:bodyDiv w:val="1"/>
      <w:marLeft w:val="0"/>
      <w:marRight w:val="0"/>
      <w:marTop w:val="0"/>
      <w:marBottom w:val="0"/>
      <w:divBdr>
        <w:top w:val="none" w:sz="0" w:space="0" w:color="auto"/>
        <w:left w:val="none" w:sz="0" w:space="0" w:color="auto"/>
        <w:bottom w:val="none" w:sz="0" w:space="0" w:color="auto"/>
        <w:right w:val="none" w:sz="0" w:space="0" w:color="auto"/>
      </w:divBdr>
    </w:div>
    <w:div w:id="233392161">
      <w:bodyDiv w:val="1"/>
      <w:marLeft w:val="0"/>
      <w:marRight w:val="0"/>
      <w:marTop w:val="0"/>
      <w:marBottom w:val="0"/>
      <w:divBdr>
        <w:top w:val="none" w:sz="0" w:space="0" w:color="auto"/>
        <w:left w:val="none" w:sz="0" w:space="0" w:color="auto"/>
        <w:bottom w:val="none" w:sz="0" w:space="0" w:color="auto"/>
        <w:right w:val="none" w:sz="0" w:space="0" w:color="auto"/>
      </w:divBdr>
    </w:div>
    <w:div w:id="243613015">
      <w:bodyDiv w:val="1"/>
      <w:marLeft w:val="0"/>
      <w:marRight w:val="0"/>
      <w:marTop w:val="0"/>
      <w:marBottom w:val="0"/>
      <w:divBdr>
        <w:top w:val="none" w:sz="0" w:space="0" w:color="auto"/>
        <w:left w:val="none" w:sz="0" w:space="0" w:color="auto"/>
        <w:bottom w:val="none" w:sz="0" w:space="0" w:color="auto"/>
        <w:right w:val="none" w:sz="0" w:space="0" w:color="auto"/>
      </w:divBdr>
    </w:div>
    <w:div w:id="248733006">
      <w:bodyDiv w:val="1"/>
      <w:marLeft w:val="0"/>
      <w:marRight w:val="0"/>
      <w:marTop w:val="0"/>
      <w:marBottom w:val="0"/>
      <w:divBdr>
        <w:top w:val="none" w:sz="0" w:space="0" w:color="auto"/>
        <w:left w:val="none" w:sz="0" w:space="0" w:color="auto"/>
        <w:bottom w:val="none" w:sz="0" w:space="0" w:color="auto"/>
        <w:right w:val="none" w:sz="0" w:space="0" w:color="auto"/>
      </w:divBdr>
    </w:div>
    <w:div w:id="269244783">
      <w:bodyDiv w:val="1"/>
      <w:marLeft w:val="0"/>
      <w:marRight w:val="0"/>
      <w:marTop w:val="0"/>
      <w:marBottom w:val="0"/>
      <w:divBdr>
        <w:top w:val="none" w:sz="0" w:space="0" w:color="auto"/>
        <w:left w:val="none" w:sz="0" w:space="0" w:color="auto"/>
        <w:bottom w:val="none" w:sz="0" w:space="0" w:color="auto"/>
        <w:right w:val="none" w:sz="0" w:space="0" w:color="auto"/>
      </w:divBdr>
    </w:div>
    <w:div w:id="271212470">
      <w:bodyDiv w:val="1"/>
      <w:marLeft w:val="0"/>
      <w:marRight w:val="0"/>
      <w:marTop w:val="0"/>
      <w:marBottom w:val="0"/>
      <w:divBdr>
        <w:top w:val="none" w:sz="0" w:space="0" w:color="auto"/>
        <w:left w:val="none" w:sz="0" w:space="0" w:color="auto"/>
        <w:bottom w:val="none" w:sz="0" w:space="0" w:color="auto"/>
        <w:right w:val="none" w:sz="0" w:space="0" w:color="auto"/>
      </w:divBdr>
    </w:div>
    <w:div w:id="294988009">
      <w:bodyDiv w:val="1"/>
      <w:marLeft w:val="0"/>
      <w:marRight w:val="0"/>
      <w:marTop w:val="0"/>
      <w:marBottom w:val="0"/>
      <w:divBdr>
        <w:top w:val="none" w:sz="0" w:space="0" w:color="auto"/>
        <w:left w:val="none" w:sz="0" w:space="0" w:color="auto"/>
        <w:bottom w:val="none" w:sz="0" w:space="0" w:color="auto"/>
        <w:right w:val="none" w:sz="0" w:space="0" w:color="auto"/>
      </w:divBdr>
    </w:div>
    <w:div w:id="295378872">
      <w:bodyDiv w:val="1"/>
      <w:marLeft w:val="0"/>
      <w:marRight w:val="0"/>
      <w:marTop w:val="0"/>
      <w:marBottom w:val="0"/>
      <w:divBdr>
        <w:top w:val="none" w:sz="0" w:space="0" w:color="auto"/>
        <w:left w:val="none" w:sz="0" w:space="0" w:color="auto"/>
        <w:bottom w:val="none" w:sz="0" w:space="0" w:color="auto"/>
        <w:right w:val="none" w:sz="0" w:space="0" w:color="auto"/>
      </w:divBdr>
    </w:div>
    <w:div w:id="296878396">
      <w:bodyDiv w:val="1"/>
      <w:marLeft w:val="0"/>
      <w:marRight w:val="0"/>
      <w:marTop w:val="0"/>
      <w:marBottom w:val="0"/>
      <w:divBdr>
        <w:top w:val="none" w:sz="0" w:space="0" w:color="auto"/>
        <w:left w:val="none" w:sz="0" w:space="0" w:color="auto"/>
        <w:bottom w:val="none" w:sz="0" w:space="0" w:color="auto"/>
        <w:right w:val="none" w:sz="0" w:space="0" w:color="auto"/>
      </w:divBdr>
    </w:div>
    <w:div w:id="333148008">
      <w:bodyDiv w:val="1"/>
      <w:marLeft w:val="0"/>
      <w:marRight w:val="0"/>
      <w:marTop w:val="0"/>
      <w:marBottom w:val="0"/>
      <w:divBdr>
        <w:top w:val="none" w:sz="0" w:space="0" w:color="auto"/>
        <w:left w:val="none" w:sz="0" w:space="0" w:color="auto"/>
        <w:bottom w:val="none" w:sz="0" w:space="0" w:color="auto"/>
        <w:right w:val="none" w:sz="0" w:space="0" w:color="auto"/>
      </w:divBdr>
    </w:div>
    <w:div w:id="359472072">
      <w:bodyDiv w:val="1"/>
      <w:marLeft w:val="0"/>
      <w:marRight w:val="0"/>
      <w:marTop w:val="0"/>
      <w:marBottom w:val="0"/>
      <w:divBdr>
        <w:top w:val="none" w:sz="0" w:space="0" w:color="auto"/>
        <w:left w:val="none" w:sz="0" w:space="0" w:color="auto"/>
        <w:bottom w:val="none" w:sz="0" w:space="0" w:color="auto"/>
        <w:right w:val="none" w:sz="0" w:space="0" w:color="auto"/>
      </w:divBdr>
    </w:div>
    <w:div w:id="362825075">
      <w:bodyDiv w:val="1"/>
      <w:marLeft w:val="0"/>
      <w:marRight w:val="0"/>
      <w:marTop w:val="0"/>
      <w:marBottom w:val="0"/>
      <w:divBdr>
        <w:top w:val="none" w:sz="0" w:space="0" w:color="auto"/>
        <w:left w:val="none" w:sz="0" w:space="0" w:color="auto"/>
        <w:bottom w:val="none" w:sz="0" w:space="0" w:color="auto"/>
        <w:right w:val="none" w:sz="0" w:space="0" w:color="auto"/>
      </w:divBdr>
    </w:div>
    <w:div w:id="373386358">
      <w:bodyDiv w:val="1"/>
      <w:marLeft w:val="0"/>
      <w:marRight w:val="0"/>
      <w:marTop w:val="0"/>
      <w:marBottom w:val="0"/>
      <w:divBdr>
        <w:top w:val="none" w:sz="0" w:space="0" w:color="auto"/>
        <w:left w:val="none" w:sz="0" w:space="0" w:color="auto"/>
        <w:bottom w:val="none" w:sz="0" w:space="0" w:color="auto"/>
        <w:right w:val="none" w:sz="0" w:space="0" w:color="auto"/>
      </w:divBdr>
    </w:div>
    <w:div w:id="397242823">
      <w:bodyDiv w:val="1"/>
      <w:marLeft w:val="0"/>
      <w:marRight w:val="0"/>
      <w:marTop w:val="0"/>
      <w:marBottom w:val="0"/>
      <w:divBdr>
        <w:top w:val="none" w:sz="0" w:space="0" w:color="auto"/>
        <w:left w:val="none" w:sz="0" w:space="0" w:color="auto"/>
        <w:bottom w:val="none" w:sz="0" w:space="0" w:color="auto"/>
        <w:right w:val="none" w:sz="0" w:space="0" w:color="auto"/>
      </w:divBdr>
    </w:div>
    <w:div w:id="407533406">
      <w:bodyDiv w:val="1"/>
      <w:marLeft w:val="0"/>
      <w:marRight w:val="0"/>
      <w:marTop w:val="0"/>
      <w:marBottom w:val="0"/>
      <w:divBdr>
        <w:top w:val="none" w:sz="0" w:space="0" w:color="auto"/>
        <w:left w:val="none" w:sz="0" w:space="0" w:color="auto"/>
        <w:bottom w:val="none" w:sz="0" w:space="0" w:color="auto"/>
        <w:right w:val="none" w:sz="0" w:space="0" w:color="auto"/>
      </w:divBdr>
    </w:div>
    <w:div w:id="407844260">
      <w:bodyDiv w:val="1"/>
      <w:marLeft w:val="0"/>
      <w:marRight w:val="0"/>
      <w:marTop w:val="0"/>
      <w:marBottom w:val="0"/>
      <w:divBdr>
        <w:top w:val="none" w:sz="0" w:space="0" w:color="auto"/>
        <w:left w:val="none" w:sz="0" w:space="0" w:color="auto"/>
        <w:bottom w:val="none" w:sz="0" w:space="0" w:color="auto"/>
        <w:right w:val="none" w:sz="0" w:space="0" w:color="auto"/>
      </w:divBdr>
    </w:div>
    <w:div w:id="410009522">
      <w:bodyDiv w:val="1"/>
      <w:marLeft w:val="0"/>
      <w:marRight w:val="0"/>
      <w:marTop w:val="0"/>
      <w:marBottom w:val="0"/>
      <w:divBdr>
        <w:top w:val="none" w:sz="0" w:space="0" w:color="auto"/>
        <w:left w:val="none" w:sz="0" w:space="0" w:color="auto"/>
        <w:bottom w:val="none" w:sz="0" w:space="0" w:color="auto"/>
        <w:right w:val="none" w:sz="0" w:space="0" w:color="auto"/>
      </w:divBdr>
    </w:div>
    <w:div w:id="415439010">
      <w:bodyDiv w:val="1"/>
      <w:marLeft w:val="0"/>
      <w:marRight w:val="0"/>
      <w:marTop w:val="0"/>
      <w:marBottom w:val="0"/>
      <w:divBdr>
        <w:top w:val="none" w:sz="0" w:space="0" w:color="auto"/>
        <w:left w:val="none" w:sz="0" w:space="0" w:color="auto"/>
        <w:bottom w:val="none" w:sz="0" w:space="0" w:color="auto"/>
        <w:right w:val="none" w:sz="0" w:space="0" w:color="auto"/>
      </w:divBdr>
    </w:div>
    <w:div w:id="419638997">
      <w:bodyDiv w:val="1"/>
      <w:marLeft w:val="0"/>
      <w:marRight w:val="0"/>
      <w:marTop w:val="0"/>
      <w:marBottom w:val="0"/>
      <w:divBdr>
        <w:top w:val="none" w:sz="0" w:space="0" w:color="auto"/>
        <w:left w:val="none" w:sz="0" w:space="0" w:color="auto"/>
        <w:bottom w:val="none" w:sz="0" w:space="0" w:color="auto"/>
        <w:right w:val="none" w:sz="0" w:space="0" w:color="auto"/>
      </w:divBdr>
    </w:div>
    <w:div w:id="427309127">
      <w:bodyDiv w:val="1"/>
      <w:marLeft w:val="0"/>
      <w:marRight w:val="0"/>
      <w:marTop w:val="0"/>
      <w:marBottom w:val="0"/>
      <w:divBdr>
        <w:top w:val="none" w:sz="0" w:space="0" w:color="auto"/>
        <w:left w:val="none" w:sz="0" w:space="0" w:color="auto"/>
        <w:bottom w:val="none" w:sz="0" w:space="0" w:color="auto"/>
        <w:right w:val="none" w:sz="0" w:space="0" w:color="auto"/>
      </w:divBdr>
    </w:div>
    <w:div w:id="427703987">
      <w:bodyDiv w:val="1"/>
      <w:marLeft w:val="0"/>
      <w:marRight w:val="0"/>
      <w:marTop w:val="0"/>
      <w:marBottom w:val="0"/>
      <w:divBdr>
        <w:top w:val="none" w:sz="0" w:space="0" w:color="auto"/>
        <w:left w:val="none" w:sz="0" w:space="0" w:color="auto"/>
        <w:bottom w:val="none" w:sz="0" w:space="0" w:color="auto"/>
        <w:right w:val="none" w:sz="0" w:space="0" w:color="auto"/>
      </w:divBdr>
    </w:div>
    <w:div w:id="437986546">
      <w:bodyDiv w:val="1"/>
      <w:marLeft w:val="0"/>
      <w:marRight w:val="0"/>
      <w:marTop w:val="0"/>
      <w:marBottom w:val="0"/>
      <w:divBdr>
        <w:top w:val="none" w:sz="0" w:space="0" w:color="auto"/>
        <w:left w:val="none" w:sz="0" w:space="0" w:color="auto"/>
        <w:bottom w:val="none" w:sz="0" w:space="0" w:color="auto"/>
        <w:right w:val="none" w:sz="0" w:space="0" w:color="auto"/>
      </w:divBdr>
    </w:div>
    <w:div w:id="458455906">
      <w:bodyDiv w:val="1"/>
      <w:marLeft w:val="0"/>
      <w:marRight w:val="0"/>
      <w:marTop w:val="0"/>
      <w:marBottom w:val="0"/>
      <w:divBdr>
        <w:top w:val="none" w:sz="0" w:space="0" w:color="auto"/>
        <w:left w:val="none" w:sz="0" w:space="0" w:color="auto"/>
        <w:bottom w:val="none" w:sz="0" w:space="0" w:color="auto"/>
        <w:right w:val="none" w:sz="0" w:space="0" w:color="auto"/>
      </w:divBdr>
    </w:div>
    <w:div w:id="470052541">
      <w:bodyDiv w:val="1"/>
      <w:marLeft w:val="0"/>
      <w:marRight w:val="0"/>
      <w:marTop w:val="0"/>
      <w:marBottom w:val="0"/>
      <w:divBdr>
        <w:top w:val="none" w:sz="0" w:space="0" w:color="auto"/>
        <w:left w:val="none" w:sz="0" w:space="0" w:color="auto"/>
        <w:bottom w:val="none" w:sz="0" w:space="0" w:color="auto"/>
        <w:right w:val="none" w:sz="0" w:space="0" w:color="auto"/>
      </w:divBdr>
    </w:div>
    <w:div w:id="478114533">
      <w:bodyDiv w:val="1"/>
      <w:marLeft w:val="0"/>
      <w:marRight w:val="0"/>
      <w:marTop w:val="0"/>
      <w:marBottom w:val="0"/>
      <w:divBdr>
        <w:top w:val="none" w:sz="0" w:space="0" w:color="auto"/>
        <w:left w:val="none" w:sz="0" w:space="0" w:color="auto"/>
        <w:bottom w:val="none" w:sz="0" w:space="0" w:color="auto"/>
        <w:right w:val="none" w:sz="0" w:space="0" w:color="auto"/>
      </w:divBdr>
    </w:div>
    <w:div w:id="491411933">
      <w:bodyDiv w:val="1"/>
      <w:marLeft w:val="0"/>
      <w:marRight w:val="0"/>
      <w:marTop w:val="0"/>
      <w:marBottom w:val="0"/>
      <w:divBdr>
        <w:top w:val="none" w:sz="0" w:space="0" w:color="auto"/>
        <w:left w:val="none" w:sz="0" w:space="0" w:color="auto"/>
        <w:bottom w:val="none" w:sz="0" w:space="0" w:color="auto"/>
        <w:right w:val="none" w:sz="0" w:space="0" w:color="auto"/>
      </w:divBdr>
    </w:div>
    <w:div w:id="537355158">
      <w:bodyDiv w:val="1"/>
      <w:marLeft w:val="0"/>
      <w:marRight w:val="0"/>
      <w:marTop w:val="0"/>
      <w:marBottom w:val="0"/>
      <w:divBdr>
        <w:top w:val="none" w:sz="0" w:space="0" w:color="auto"/>
        <w:left w:val="none" w:sz="0" w:space="0" w:color="auto"/>
        <w:bottom w:val="none" w:sz="0" w:space="0" w:color="auto"/>
        <w:right w:val="none" w:sz="0" w:space="0" w:color="auto"/>
      </w:divBdr>
    </w:div>
    <w:div w:id="557208109">
      <w:bodyDiv w:val="1"/>
      <w:marLeft w:val="0"/>
      <w:marRight w:val="0"/>
      <w:marTop w:val="0"/>
      <w:marBottom w:val="0"/>
      <w:divBdr>
        <w:top w:val="none" w:sz="0" w:space="0" w:color="auto"/>
        <w:left w:val="none" w:sz="0" w:space="0" w:color="auto"/>
        <w:bottom w:val="none" w:sz="0" w:space="0" w:color="auto"/>
        <w:right w:val="none" w:sz="0" w:space="0" w:color="auto"/>
      </w:divBdr>
    </w:div>
    <w:div w:id="558518222">
      <w:bodyDiv w:val="1"/>
      <w:marLeft w:val="0"/>
      <w:marRight w:val="0"/>
      <w:marTop w:val="0"/>
      <w:marBottom w:val="0"/>
      <w:divBdr>
        <w:top w:val="none" w:sz="0" w:space="0" w:color="auto"/>
        <w:left w:val="none" w:sz="0" w:space="0" w:color="auto"/>
        <w:bottom w:val="none" w:sz="0" w:space="0" w:color="auto"/>
        <w:right w:val="none" w:sz="0" w:space="0" w:color="auto"/>
      </w:divBdr>
    </w:div>
    <w:div w:id="570581578">
      <w:bodyDiv w:val="1"/>
      <w:marLeft w:val="0"/>
      <w:marRight w:val="0"/>
      <w:marTop w:val="0"/>
      <w:marBottom w:val="0"/>
      <w:divBdr>
        <w:top w:val="none" w:sz="0" w:space="0" w:color="auto"/>
        <w:left w:val="none" w:sz="0" w:space="0" w:color="auto"/>
        <w:bottom w:val="none" w:sz="0" w:space="0" w:color="auto"/>
        <w:right w:val="none" w:sz="0" w:space="0" w:color="auto"/>
      </w:divBdr>
    </w:div>
    <w:div w:id="576406831">
      <w:bodyDiv w:val="1"/>
      <w:marLeft w:val="0"/>
      <w:marRight w:val="0"/>
      <w:marTop w:val="0"/>
      <w:marBottom w:val="0"/>
      <w:divBdr>
        <w:top w:val="none" w:sz="0" w:space="0" w:color="auto"/>
        <w:left w:val="none" w:sz="0" w:space="0" w:color="auto"/>
        <w:bottom w:val="none" w:sz="0" w:space="0" w:color="auto"/>
        <w:right w:val="none" w:sz="0" w:space="0" w:color="auto"/>
      </w:divBdr>
    </w:div>
    <w:div w:id="579100787">
      <w:bodyDiv w:val="1"/>
      <w:marLeft w:val="0"/>
      <w:marRight w:val="0"/>
      <w:marTop w:val="0"/>
      <w:marBottom w:val="0"/>
      <w:divBdr>
        <w:top w:val="none" w:sz="0" w:space="0" w:color="auto"/>
        <w:left w:val="none" w:sz="0" w:space="0" w:color="auto"/>
        <w:bottom w:val="none" w:sz="0" w:space="0" w:color="auto"/>
        <w:right w:val="none" w:sz="0" w:space="0" w:color="auto"/>
      </w:divBdr>
    </w:div>
    <w:div w:id="605580737">
      <w:bodyDiv w:val="1"/>
      <w:marLeft w:val="0"/>
      <w:marRight w:val="0"/>
      <w:marTop w:val="0"/>
      <w:marBottom w:val="0"/>
      <w:divBdr>
        <w:top w:val="none" w:sz="0" w:space="0" w:color="auto"/>
        <w:left w:val="none" w:sz="0" w:space="0" w:color="auto"/>
        <w:bottom w:val="none" w:sz="0" w:space="0" w:color="auto"/>
        <w:right w:val="none" w:sz="0" w:space="0" w:color="auto"/>
      </w:divBdr>
    </w:div>
    <w:div w:id="608664820">
      <w:bodyDiv w:val="1"/>
      <w:marLeft w:val="0"/>
      <w:marRight w:val="0"/>
      <w:marTop w:val="0"/>
      <w:marBottom w:val="0"/>
      <w:divBdr>
        <w:top w:val="none" w:sz="0" w:space="0" w:color="auto"/>
        <w:left w:val="none" w:sz="0" w:space="0" w:color="auto"/>
        <w:bottom w:val="none" w:sz="0" w:space="0" w:color="auto"/>
        <w:right w:val="none" w:sz="0" w:space="0" w:color="auto"/>
      </w:divBdr>
    </w:div>
    <w:div w:id="646398019">
      <w:bodyDiv w:val="1"/>
      <w:marLeft w:val="0"/>
      <w:marRight w:val="0"/>
      <w:marTop w:val="0"/>
      <w:marBottom w:val="0"/>
      <w:divBdr>
        <w:top w:val="none" w:sz="0" w:space="0" w:color="auto"/>
        <w:left w:val="none" w:sz="0" w:space="0" w:color="auto"/>
        <w:bottom w:val="none" w:sz="0" w:space="0" w:color="auto"/>
        <w:right w:val="none" w:sz="0" w:space="0" w:color="auto"/>
      </w:divBdr>
    </w:div>
    <w:div w:id="659309496">
      <w:bodyDiv w:val="1"/>
      <w:marLeft w:val="0"/>
      <w:marRight w:val="0"/>
      <w:marTop w:val="0"/>
      <w:marBottom w:val="0"/>
      <w:divBdr>
        <w:top w:val="none" w:sz="0" w:space="0" w:color="auto"/>
        <w:left w:val="none" w:sz="0" w:space="0" w:color="auto"/>
        <w:bottom w:val="none" w:sz="0" w:space="0" w:color="auto"/>
        <w:right w:val="none" w:sz="0" w:space="0" w:color="auto"/>
      </w:divBdr>
    </w:div>
    <w:div w:id="671682741">
      <w:bodyDiv w:val="1"/>
      <w:marLeft w:val="0"/>
      <w:marRight w:val="0"/>
      <w:marTop w:val="0"/>
      <w:marBottom w:val="0"/>
      <w:divBdr>
        <w:top w:val="none" w:sz="0" w:space="0" w:color="auto"/>
        <w:left w:val="none" w:sz="0" w:space="0" w:color="auto"/>
        <w:bottom w:val="none" w:sz="0" w:space="0" w:color="auto"/>
        <w:right w:val="none" w:sz="0" w:space="0" w:color="auto"/>
      </w:divBdr>
    </w:div>
    <w:div w:id="674773433">
      <w:bodyDiv w:val="1"/>
      <w:marLeft w:val="0"/>
      <w:marRight w:val="0"/>
      <w:marTop w:val="0"/>
      <w:marBottom w:val="0"/>
      <w:divBdr>
        <w:top w:val="none" w:sz="0" w:space="0" w:color="auto"/>
        <w:left w:val="none" w:sz="0" w:space="0" w:color="auto"/>
        <w:bottom w:val="none" w:sz="0" w:space="0" w:color="auto"/>
        <w:right w:val="none" w:sz="0" w:space="0" w:color="auto"/>
      </w:divBdr>
    </w:div>
    <w:div w:id="680819716">
      <w:bodyDiv w:val="1"/>
      <w:marLeft w:val="0"/>
      <w:marRight w:val="0"/>
      <w:marTop w:val="0"/>
      <w:marBottom w:val="0"/>
      <w:divBdr>
        <w:top w:val="none" w:sz="0" w:space="0" w:color="auto"/>
        <w:left w:val="none" w:sz="0" w:space="0" w:color="auto"/>
        <w:bottom w:val="none" w:sz="0" w:space="0" w:color="auto"/>
        <w:right w:val="none" w:sz="0" w:space="0" w:color="auto"/>
      </w:divBdr>
    </w:div>
    <w:div w:id="696807092">
      <w:bodyDiv w:val="1"/>
      <w:marLeft w:val="0"/>
      <w:marRight w:val="0"/>
      <w:marTop w:val="0"/>
      <w:marBottom w:val="0"/>
      <w:divBdr>
        <w:top w:val="none" w:sz="0" w:space="0" w:color="auto"/>
        <w:left w:val="none" w:sz="0" w:space="0" w:color="auto"/>
        <w:bottom w:val="none" w:sz="0" w:space="0" w:color="auto"/>
        <w:right w:val="none" w:sz="0" w:space="0" w:color="auto"/>
      </w:divBdr>
    </w:div>
    <w:div w:id="705982679">
      <w:bodyDiv w:val="1"/>
      <w:marLeft w:val="0"/>
      <w:marRight w:val="0"/>
      <w:marTop w:val="0"/>
      <w:marBottom w:val="0"/>
      <w:divBdr>
        <w:top w:val="none" w:sz="0" w:space="0" w:color="auto"/>
        <w:left w:val="none" w:sz="0" w:space="0" w:color="auto"/>
        <w:bottom w:val="none" w:sz="0" w:space="0" w:color="auto"/>
        <w:right w:val="none" w:sz="0" w:space="0" w:color="auto"/>
      </w:divBdr>
    </w:div>
    <w:div w:id="727991548">
      <w:bodyDiv w:val="1"/>
      <w:marLeft w:val="0"/>
      <w:marRight w:val="0"/>
      <w:marTop w:val="0"/>
      <w:marBottom w:val="0"/>
      <w:divBdr>
        <w:top w:val="none" w:sz="0" w:space="0" w:color="auto"/>
        <w:left w:val="none" w:sz="0" w:space="0" w:color="auto"/>
        <w:bottom w:val="none" w:sz="0" w:space="0" w:color="auto"/>
        <w:right w:val="none" w:sz="0" w:space="0" w:color="auto"/>
      </w:divBdr>
    </w:div>
    <w:div w:id="741636524">
      <w:bodyDiv w:val="1"/>
      <w:marLeft w:val="0"/>
      <w:marRight w:val="0"/>
      <w:marTop w:val="0"/>
      <w:marBottom w:val="0"/>
      <w:divBdr>
        <w:top w:val="none" w:sz="0" w:space="0" w:color="auto"/>
        <w:left w:val="none" w:sz="0" w:space="0" w:color="auto"/>
        <w:bottom w:val="none" w:sz="0" w:space="0" w:color="auto"/>
        <w:right w:val="none" w:sz="0" w:space="0" w:color="auto"/>
      </w:divBdr>
    </w:div>
    <w:div w:id="757366606">
      <w:bodyDiv w:val="1"/>
      <w:marLeft w:val="0"/>
      <w:marRight w:val="0"/>
      <w:marTop w:val="0"/>
      <w:marBottom w:val="0"/>
      <w:divBdr>
        <w:top w:val="none" w:sz="0" w:space="0" w:color="auto"/>
        <w:left w:val="none" w:sz="0" w:space="0" w:color="auto"/>
        <w:bottom w:val="none" w:sz="0" w:space="0" w:color="auto"/>
        <w:right w:val="none" w:sz="0" w:space="0" w:color="auto"/>
      </w:divBdr>
    </w:div>
    <w:div w:id="763496980">
      <w:bodyDiv w:val="1"/>
      <w:marLeft w:val="0"/>
      <w:marRight w:val="0"/>
      <w:marTop w:val="0"/>
      <w:marBottom w:val="0"/>
      <w:divBdr>
        <w:top w:val="none" w:sz="0" w:space="0" w:color="auto"/>
        <w:left w:val="none" w:sz="0" w:space="0" w:color="auto"/>
        <w:bottom w:val="none" w:sz="0" w:space="0" w:color="auto"/>
        <w:right w:val="none" w:sz="0" w:space="0" w:color="auto"/>
      </w:divBdr>
    </w:div>
    <w:div w:id="778060799">
      <w:bodyDiv w:val="1"/>
      <w:marLeft w:val="0"/>
      <w:marRight w:val="0"/>
      <w:marTop w:val="0"/>
      <w:marBottom w:val="0"/>
      <w:divBdr>
        <w:top w:val="none" w:sz="0" w:space="0" w:color="auto"/>
        <w:left w:val="none" w:sz="0" w:space="0" w:color="auto"/>
        <w:bottom w:val="none" w:sz="0" w:space="0" w:color="auto"/>
        <w:right w:val="none" w:sz="0" w:space="0" w:color="auto"/>
      </w:divBdr>
    </w:div>
    <w:div w:id="780145031">
      <w:bodyDiv w:val="1"/>
      <w:marLeft w:val="0"/>
      <w:marRight w:val="0"/>
      <w:marTop w:val="0"/>
      <w:marBottom w:val="0"/>
      <w:divBdr>
        <w:top w:val="none" w:sz="0" w:space="0" w:color="auto"/>
        <w:left w:val="none" w:sz="0" w:space="0" w:color="auto"/>
        <w:bottom w:val="none" w:sz="0" w:space="0" w:color="auto"/>
        <w:right w:val="none" w:sz="0" w:space="0" w:color="auto"/>
      </w:divBdr>
    </w:div>
    <w:div w:id="781530431">
      <w:bodyDiv w:val="1"/>
      <w:marLeft w:val="0"/>
      <w:marRight w:val="0"/>
      <w:marTop w:val="0"/>
      <w:marBottom w:val="0"/>
      <w:divBdr>
        <w:top w:val="none" w:sz="0" w:space="0" w:color="auto"/>
        <w:left w:val="none" w:sz="0" w:space="0" w:color="auto"/>
        <w:bottom w:val="none" w:sz="0" w:space="0" w:color="auto"/>
        <w:right w:val="none" w:sz="0" w:space="0" w:color="auto"/>
      </w:divBdr>
    </w:div>
    <w:div w:id="795489229">
      <w:bodyDiv w:val="1"/>
      <w:marLeft w:val="0"/>
      <w:marRight w:val="0"/>
      <w:marTop w:val="0"/>
      <w:marBottom w:val="0"/>
      <w:divBdr>
        <w:top w:val="none" w:sz="0" w:space="0" w:color="auto"/>
        <w:left w:val="none" w:sz="0" w:space="0" w:color="auto"/>
        <w:bottom w:val="none" w:sz="0" w:space="0" w:color="auto"/>
        <w:right w:val="none" w:sz="0" w:space="0" w:color="auto"/>
      </w:divBdr>
    </w:div>
    <w:div w:id="811867698">
      <w:bodyDiv w:val="1"/>
      <w:marLeft w:val="0"/>
      <w:marRight w:val="0"/>
      <w:marTop w:val="0"/>
      <w:marBottom w:val="0"/>
      <w:divBdr>
        <w:top w:val="none" w:sz="0" w:space="0" w:color="auto"/>
        <w:left w:val="none" w:sz="0" w:space="0" w:color="auto"/>
        <w:bottom w:val="none" w:sz="0" w:space="0" w:color="auto"/>
        <w:right w:val="none" w:sz="0" w:space="0" w:color="auto"/>
      </w:divBdr>
    </w:div>
    <w:div w:id="850223371">
      <w:bodyDiv w:val="1"/>
      <w:marLeft w:val="0"/>
      <w:marRight w:val="0"/>
      <w:marTop w:val="0"/>
      <w:marBottom w:val="0"/>
      <w:divBdr>
        <w:top w:val="none" w:sz="0" w:space="0" w:color="auto"/>
        <w:left w:val="none" w:sz="0" w:space="0" w:color="auto"/>
        <w:bottom w:val="none" w:sz="0" w:space="0" w:color="auto"/>
        <w:right w:val="none" w:sz="0" w:space="0" w:color="auto"/>
      </w:divBdr>
    </w:div>
    <w:div w:id="854660490">
      <w:bodyDiv w:val="1"/>
      <w:marLeft w:val="0"/>
      <w:marRight w:val="0"/>
      <w:marTop w:val="0"/>
      <w:marBottom w:val="0"/>
      <w:divBdr>
        <w:top w:val="none" w:sz="0" w:space="0" w:color="auto"/>
        <w:left w:val="none" w:sz="0" w:space="0" w:color="auto"/>
        <w:bottom w:val="none" w:sz="0" w:space="0" w:color="auto"/>
        <w:right w:val="none" w:sz="0" w:space="0" w:color="auto"/>
      </w:divBdr>
    </w:div>
    <w:div w:id="858153966">
      <w:bodyDiv w:val="1"/>
      <w:marLeft w:val="120"/>
      <w:marRight w:val="120"/>
      <w:marTop w:val="120"/>
      <w:marBottom w:val="120"/>
      <w:divBdr>
        <w:top w:val="none" w:sz="0" w:space="0" w:color="auto"/>
        <w:left w:val="none" w:sz="0" w:space="0" w:color="auto"/>
        <w:bottom w:val="none" w:sz="0" w:space="0" w:color="auto"/>
        <w:right w:val="none" w:sz="0" w:space="0" w:color="auto"/>
      </w:divBdr>
    </w:div>
    <w:div w:id="903293386">
      <w:bodyDiv w:val="1"/>
      <w:marLeft w:val="0"/>
      <w:marRight w:val="0"/>
      <w:marTop w:val="0"/>
      <w:marBottom w:val="0"/>
      <w:divBdr>
        <w:top w:val="none" w:sz="0" w:space="0" w:color="auto"/>
        <w:left w:val="none" w:sz="0" w:space="0" w:color="auto"/>
        <w:bottom w:val="none" w:sz="0" w:space="0" w:color="auto"/>
        <w:right w:val="none" w:sz="0" w:space="0" w:color="auto"/>
      </w:divBdr>
    </w:div>
    <w:div w:id="909461499">
      <w:bodyDiv w:val="1"/>
      <w:marLeft w:val="0"/>
      <w:marRight w:val="0"/>
      <w:marTop w:val="0"/>
      <w:marBottom w:val="0"/>
      <w:divBdr>
        <w:top w:val="none" w:sz="0" w:space="0" w:color="auto"/>
        <w:left w:val="none" w:sz="0" w:space="0" w:color="auto"/>
        <w:bottom w:val="none" w:sz="0" w:space="0" w:color="auto"/>
        <w:right w:val="none" w:sz="0" w:space="0" w:color="auto"/>
      </w:divBdr>
    </w:div>
    <w:div w:id="921992683">
      <w:bodyDiv w:val="1"/>
      <w:marLeft w:val="0"/>
      <w:marRight w:val="0"/>
      <w:marTop w:val="0"/>
      <w:marBottom w:val="0"/>
      <w:divBdr>
        <w:top w:val="none" w:sz="0" w:space="0" w:color="auto"/>
        <w:left w:val="none" w:sz="0" w:space="0" w:color="auto"/>
        <w:bottom w:val="none" w:sz="0" w:space="0" w:color="auto"/>
        <w:right w:val="none" w:sz="0" w:space="0" w:color="auto"/>
      </w:divBdr>
    </w:div>
    <w:div w:id="945775608">
      <w:bodyDiv w:val="1"/>
      <w:marLeft w:val="0"/>
      <w:marRight w:val="0"/>
      <w:marTop w:val="0"/>
      <w:marBottom w:val="0"/>
      <w:divBdr>
        <w:top w:val="none" w:sz="0" w:space="0" w:color="auto"/>
        <w:left w:val="none" w:sz="0" w:space="0" w:color="auto"/>
        <w:bottom w:val="none" w:sz="0" w:space="0" w:color="auto"/>
        <w:right w:val="none" w:sz="0" w:space="0" w:color="auto"/>
      </w:divBdr>
    </w:div>
    <w:div w:id="948243362">
      <w:bodyDiv w:val="1"/>
      <w:marLeft w:val="0"/>
      <w:marRight w:val="0"/>
      <w:marTop w:val="0"/>
      <w:marBottom w:val="0"/>
      <w:divBdr>
        <w:top w:val="none" w:sz="0" w:space="0" w:color="auto"/>
        <w:left w:val="none" w:sz="0" w:space="0" w:color="auto"/>
        <w:bottom w:val="none" w:sz="0" w:space="0" w:color="auto"/>
        <w:right w:val="none" w:sz="0" w:space="0" w:color="auto"/>
      </w:divBdr>
    </w:div>
    <w:div w:id="963847060">
      <w:bodyDiv w:val="1"/>
      <w:marLeft w:val="0"/>
      <w:marRight w:val="0"/>
      <w:marTop w:val="0"/>
      <w:marBottom w:val="0"/>
      <w:divBdr>
        <w:top w:val="none" w:sz="0" w:space="0" w:color="auto"/>
        <w:left w:val="none" w:sz="0" w:space="0" w:color="auto"/>
        <w:bottom w:val="none" w:sz="0" w:space="0" w:color="auto"/>
        <w:right w:val="none" w:sz="0" w:space="0" w:color="auto"/>
      </w:divBdr>
    </w:div>
    <w:div w:id="963971356">
      <w:bodyDiv w:val="1"/>
      <w:marLeft w:val="0"/>
      <w:marRight w:val="0"/>
      <w:marTop w:val="0"/>
      <w:marBottom w:val="0"/>
      <w:divBdr>
        <w:top w:val="none" w:sz="0" w:space="0" w:color="auto"/>
        <w:left w:val="none" w:sz="0" w:space="0" w:color="auto"/>
        <w:bottom w:val="none" w:sz="0" w:space="0" w:color="auto"/>
        <w:right w:val="none" w:sz="0" w:space="0" w:color="auto"/>
      </w:divBdr>
    </w:div>
    <w:div w:id="970667787">
      <w:bodyDiv w:val="1"/>
      <w:marLeft w:val="0"/>
      <w:marRight w:val="0"/>
      <w:marTop w:val="0"/>
      <w:marBottom w:val="0"/>
      <w:divBdr>
        <w:top w:val="none" w:sz="0" w:space="0" w:color="auto"/>
        <w:left w:val="none" w:sz="0" w:space="0" w:color="auto"/>
        <w:bottom w:val="none" w:sz="0" w:space="0" w:color="auto"/>
        <w:right w:val="none" w:sz="0" w:space="0" w:color="auto"/>
      </w:divBdr>
    </w:div>
    <w:div w:id="1002199090">
      <w:bodyDiv w:val="1"/>
      <w:marLeft w:val="0"/>
      <w:marRight w:val="0"/>
      <w:marTop w:val="0"/>
      <w:marBottom w:val="0"/>
      <w:divBdr>
        <w:top w:val="none" w:sz="0" w:space="0" w:color="auto"/>
        <w:left w:val="none" w:sz="0" w:space="0" w:color="auto"/>
        <w:bottom w:val="none" w:sz="0" w:space="0" w:color="auto"/>
        <w:right w:val="none" w:sz="0" w:space="0" w:color="auto"/>
      </w:divBdr>
    </w:div>
    <w:div w:id="1002318291">
      <w:bodyDiv w:val="1"/>
      <w:marLeft w:val="0"/>
      <w:marRight w:val="0"/>
      <w:marTop w:val="0"/>
      <w:marBottom w:val="0"/>
      <w:divBdr>
        <w:top w:val="none" w:sz="0" w:space="0" w:color="auto"/>
        <w:left w:val="none" w:sz="0" w:space="0" w:color="auto"/>
        <w:bottom w:val="none" w:sz="0" w:space="0" w:color="auto"/>
        <w:right w:val="none" w:sz="0" w:space="0" w:color="auto"/>
      </w:divBdr>
    </w:div>
    <w:div w:id="1025520952">
      <w:bodyDiv w:val="1"/>
      <w:marLeft w:val="0"/>
      <w:marRight w:val="0"/>
      <w:marTop w:val="0"/>
      <w:marBottom w:val="0"/>
      <w:divBdr>
        <w:top w:val="none" w:sz="0" w:space="0" w:color="auto"/>
        <w:left w:val="none" w:sz="0" w:space="0" w:color="auto"/>
        <w:bottom w:val="none" w:sz="0" w:space="0" w:color="auto"/>
        <w:right w:val="none" w:sz="0" w:space="0" w:color="auto"/>
      </w:divBdr>
    </w:div>
    <w:div w:id="1027104978">
      <w:bodyDiv w:val="1"/>
      <w:marLeft w:val="0"/>
      <w:marRight w:val="0"/>
      <w:marTop w:val="0"/>
      <w:marBottom w:val="0"/>
      <w:divBdr>
        <w:top w:val="none" w:sz="0" w:space="0" w:color="auto"/>
        <w:left w:val="none" w:sz="0" w:space="0" w:color="auto"/>
        <w:bottom w:val="none" w:sz="0" w:space="0" w:color="auto"/>
        <w:right w:val="none" w:sz="0" w:space="0" w:color="auto"/>
      </w:divBdr>
    </w:div>
    <w:div w:id="1031688174">
      <w:bodyDiv w:val="1"/>
      <w:marLeft w:val="0"/>
      <w:marRight w:val="0"/>
      <w:marTop w:val="0"/>
      <w:marBottom w:val="0"/>
      <w:divBdr>
        <w:top w:val="none" w:sz="0" w:space="0" w:color="auto"/>
        <w:left w:val="none" w:sz="0" w:space="0" w:color="auto"/>
        <w:bottom w:val="none" w:sz="0" w:space="0" w:color="auto"/>
        <w:right w:val="none" w:sz="0" w:space="0" w:color="auto"/>
      </w:divBdr>
    </w:div>
    <w:div w:id="1042823543">
      <w:bodyDiv w:val="1"/>
      <w:marLeft w:val="0"/>
      <w:marRight w:val="0"/>
      <w:marTop w:val="0"/>
      <w:marBottom w:val="0"/>
      <w:divBdr>
        <w:top w:val="none" w:sz="0" w:space="0" w:color="auto"/>
        <w:left w:val="none" w:sz="0" w:space="0" w:color="auto"/>
        <w:bottom w:val="none" w:sz="0" w:space="0" w:color="auto"/>
        <w:right w:val="none" w:sz="0" w:space="0" w:color="auto"/>
      </w:divBdr>
    </w:div>
    <w:div w:id="1050763466">
      <w:bodyDiv w:val="1"/>
      <w:marLeft w:val="0"/>
      <w:marRight w:val="0"/>
      <w:marTop w:val="0"/>
      <w:marBottom w:val="0"/>
      <w:divBdr>
        <w:top w:val="none" w:sz="0" w:space="0" w:color="auto"/>
        <w:left w:val="none" w:sz="0" w:space="0" w:color="auto"/>
        <w:bottom w:val="none" w:sz="0" w:space="0" w:color="auto"/>
        <w:right w:val="none" w:sz="0" w:space="0" w:color="auto"/>
      </w:divBdr>
    </w:div>
    <w:div w:id="1059982922">
      <w:bodyDiv w:val="1"/>
      <w:marLeft w:val="0"/>
      <w:marRight w:val="0"/>
      <w:marTop w:val="0"/>
      <w:marBottom w:val="0"/>
      <w:divBdr>
        <w:top w:val="none" w:sz="0" w:space="0" w:color="auto"/>
        <w:left w:val="none" w:sz="0" w:space="0" w:color="auto"/>
        <w:bottom w:val="none" w:sz="0" w:space="0" w:color="auto"/>
        <w:right w:val="none" w:sz="0" w:space="0" w:color="auto"/>
      </w:divBdr>
    </w:div>
    <w:div w:id="1069114986">
      <w:bodyDiv w:val="1"/>
      <w:marLeft w:val="0"/>
      <w:marRight w:val="0"/>
      <w:marTop w:val="0"/>
      <w:marBottom w:val="0"/>
      <w:divBdr>
        <w:top w:val="none" w:sz="0" w:space="0" w:color="auto"/>
        <w:left w:val="none" w:sz="0" w:space="0" w:color="auto"/>
        <w:bottom w:val="none" w:sz="0" w:space="0" w:color="auto"/>
        <w:right w:val="none" w:sz="0" w:space="0" w:color="auto"/>
      </w:divBdr>
    </w:div>
    <w:div w:id="1076199026">
      <w:bodyDiv w:val="1"/>
      <w:marLeft w:val="0"/>
      <w:marRight w:val="0"/>
      <w:marTop w:val="0"/>
      <w:marBottom w:val="0"/>
      <w:divBdr>
        <w:top w:val="none" w:sz="0" w:space="0" w:color="auto"/>
        <w:left w:val="none" w:sz="0" w:space="0" w:color="auto"/>
        <w:bottom w:val="none" w:sz="0" w:space="0" w:color="auto"/>
        <w:right w:val="none" w:sz="0" w:space="0" w:color="auto"/>
      </w:divBdr>
    </w:div>
    <w:div w:id="1082095251">
      <w:bodyDiv w:val="1"/>
      <w:marLeft w:val="0"/>
      <w:marRight w:val="0"/>
      <w:marTop w:val="0"/>
      <w:marBottom w:val="0"/>
      <w:divBdr>
        <w:top w:val="none" w:sz="0" w:space="0" w:color="auto"/>
        <w:left w:val="none" w:sz="0" w:space="0" w:color="auto"/>
        <w:bottom w:val="none" w:sz="0" w:space="0" w:color="auto"/>
        <w:right w:val="none" w:sz="0" w:space="0" w:color="auto"/>
      </w:divBdr>
    </w:div>
    <w:div w:id="1087389327">
      <w:bodyDiv w:val="1"/>
      <w:marLeft w:val="0"/>
      <w:marRight w:val="0"/>
      <w:marTop w:val="0"/>
      <w:marBottom w:val="0"/>
      <w:divBdr>
        <w:top w:val="none" w:sz="0" w:space="0" w:color="auto"/>
        <w:left w:val="none" w:sz="0" w:space="0" w:color="auto"/>
        <w:bottom w:val="none" w:sz="0" w:space="0" w:color="auto"/>
        <w:right w:val="none" w:sz="0" w:space="0" w:color="auto"/>
      </w:divBdr>
    </w:div>
    <w:div w:id="1100760810">
      <w:bodyDiv w:val="1"/>
      <w:marLeft w:val="0"/>
      <w:marRight w:val="0"/>
      <w:marTop w:val="0"/>
      <w:marBottom w:val="0"/>
      <w:divBdr>
        <w:top w:val="none" w:sz="0" w:space="0" w:color="auto"/>
        <w:left w:val="none" w:sz="0" w:space="0" w:color="auto"/>
        <w:bottom w:val="none" w:sz="0" w:space="0" w:color="auto"/>
        <w:right w:val="none" w:sz="0" w:space="0" w:color="auto"/>
      </w:divBdr>
    </w:div>
    <w:div w:id="1123382167">
      <w:bodyDiv w:val="1"/>
      <w:marLeft w:val="0"/>
      <w:marRight w:val="0"/>
      <w:marTop w:val="0"/>
      <w:marBottom w:val="0"/>
      <w:divBdr>
        <w:top w:val="none" w:sz="0" w:space="0" w:color="auto"/>
        <w:left w:val="none" w:sz="0" w:space="0" w:color="auto"/>
        <w:bottom w:val="none" w:sz="0" w:space="0" w:color="auto"/>
        <w:right w:val="none" w:sz="0" w:space="0" w:color="auto"/>
      </w:divBdr>
    </w:div>
    <w:div w:id="1132746582">
      <w:bodyDiv w:val="1"/>
      <w:marLeft w:val="0"/>
      <w:marRight w:val="0"/>
      <w:marTop w:val="0"/>
      <w:marBottom w:val="0"/>
      <w:divBdr>
        <w:top w:val="none" w:sz="0" w:space="0" w:color="auto"/>
        <w:left w:val="none" w:sz="0" w:space="0" w:color="auto"/>
        <w:bottom w:val="none" w:sz="0" w:space="0" w:color="auto"/>
        <w:right w:val="none" w:sz="0" w:space="0" w:color="auto"/>
      </w:divBdr>
    </w:div>
    <w:div w:id="1137726106">
      <w:bodyDiv w:val="1"/>
      <w:marLeft w:val="0"/>
      <w:marRight w:val="0"/>
      <w:marTop w:val="0"/>
      <w:marBottom w:val="0"/>
      <w:divBdr>
        <w:top w:val="none" w:sz="0" w:space="0" w:color="auto"/>
        <w:left w:val="none" w:sz="0" w:space="0" w:color="auto"/>
        <w:bottom w:val="none" w:sz="0" w:space="0" w:color="auto"/>
        <w:right w:val="none" w:sz="0" w:space="0" w:color="auto"/>
      </w:divBdr>
    </w:div>
    <w:div w:id="1166432891">
      <w:bodyDiv w:val="1"/>
      <w:marLeft w:val="0"/>
      <w:marRight w:val="0"/>
      <w:marTop w:val="0"/>
      <w:marBottom w:val="0"/>
      <w:divBdr>
        <w:top w:val="none" w:sz="0" w:space="0" w:color="auto"/>
        <w:left w:val="none" w:sz="0" w:space="0" w:color="auto"/>
        <w:bottom w:val="none" w:sz="0" w:space="0" w:color="auto"/>
        <w:right w:val="none" w:sz="0" w:space="0" w:color="auto"/>
      </w:divBdr>
    </w:div>
    <w:div w:id="1176964826">
      <w:bodyDiv w:val="1"/>
      <w:marLeft w:val="0"/>
      <w:marRight w:val="0"/>
      <w:marTop w:val="0"/>
      <w:marBottom w:val="0"/>
      <w:divBdr>
        <w:top w:val="none" w:sz="0" w:space="0" w:color="auto"/>
        <w:left w:val="none" w:sz="0" w:space="0" w:color="auto"/>
        <w:bottom w:val="none" w:sz="0" w:space="0" w:color="auto"/>
        <w:right w:val="none" w:sz="0" w:space="0" w:color="auto"/>
      </w:divBdr>
    </w:div>
    <w:div w:id="1191067353">
      <w:bodyDiv w:val="1"/>
      <w:marLeft w:val="0"/>
      <w:marRight w:val="0"/>
      <w:marTop w:val="0"/>
      <w:marBottom w:val="0"/>
      <w:divBdr>
        <w:top w:val="none" w:sz="0" w:space="0" w:color="auto"/>
        <w:left w:val="none" w:sz="0" w:space="0" w:color="auto"/>
        <w:bottom w:val="none" w:sz="0" w:space="0" w:color="auto"/>
        <w:right w:val="none" w:sz="0" w:space="0" w:color="auto"/>
      </w:divBdr>
    </w:div>
    <w:div w:id="1193034622">
      <w:bodyDiv w:val="1"/>
      <w:marLeft w:val="0"/>
      <w:marRight w:val="0"/>
      <w:marTop w:val="0"/>
      <w:marBottom w:val="0"/>
      <w:divBdr>
        <w:top w:val="none" w:sz="0" w:space="0" w:color="auto"/>
        <w:left w:val="none" w:sz="0" w:space="0" w:color="auto"/>
        <w:bottom w:val="none" w:sz="0" w:space="0" w:color="auto"/>
        <w:right w:val="none" w:sz="0" w:space="0" w:color="auto"/>
      </w:divBdr>
    </w:div>
    <w:div w:id="1207569265">
      <w:bodyDiv w:val="1"/>
      <w:marLeft w:val="0"/>
      <w:marRight w:val="0"/>
      <w:marTop w:val="0"/>
      <w:marBottom w:val="0"/>
      <w:divBdr>
        <w:top w:val="none" w:sz="0" w:space="0" w:color="auto"/>
        <w:left w:val="none" w:sz="0" w:space="0" w:color="auto"/>
        <w:bottom w:val="none" w:sz="0" w:space="0" w:color="auto"/>
        <w:right w:val="none" w:sz="0" w:space="0" w:color="auto"/>
      </w:divBdr>
    </w:div>
    <w:div w:id="1231887329">
      <w:bodyDiv w:val="1"/>
      <w:marLeft w:val="0"/>
      <w:marRight w:val="0"/>
      <w:marTop w:val="0"/>
      <w:marBottom w:val="0"/>
      <w:divBdr>
        <w:top w:val="none" w:sz="0" w:space="0" w:color="auto"/>
        <w:left w:val="none" w:sz="0" w:space="0" w:color="auto"/>
        <w:bottom w:val="none" w:sz="0" w:space="0" w:color="auto"/>
        <w:right w:val="none" w:sz="0" w:space="0" w:color="auto"/>
      </w:divBdr>
    </w:div>
    <w:div w:id="1245577934">
      <w:bodyDiv w:val="1"/>
      <w:marLeft w:val="0"/>
      <w:marRight w:val="0"/>
      <w:marTop w:val="0"/>
      <w:marBottom w:val="0"/>
      <w:divBdr>
        <w:top w:val="none" w:sz="0" w:space="0" w:color="auto"/>
        <w:left w:val="none" w:sz="0" w:space="0" w:color="auto"/>
        <w:bottom w:val="none" w:sz="0" w:space="0" w:color="auto"/>
        <w:right w:val="none" w:sz="0" w:space="0" w:color="auto"/>
      </w:divBdr>
    </w:div>
    <w:div w:id="1276055886">
      <w:bodyDiv w:val="1"/>
      <w:marLeft w:val="0"/>
      <w:marRight w:val="0"/>
      <w:marTop w:val="0"/>
      <w:marBottom w:val="0"/>
      <w:divBdr>
        <w:top w:val="none" w:sz="0" w:space="0" w:color="auto"/>
        <w:left w:val="none" w:sz="0" w:space="0" w:color="auto"/>
        <w:bottom w:val="none" w:sz="0" w:space="0" w:color="auto"/>
        <w:right w:val="none" w:sz="0" w:space="0" w:color="auto"/>
      </w:divBdr>
    </w:div>
    <w:div w:id="1281062926">
      <w:bodyDiv w:val="1"/>
      <w:marLeft w:val="0"/>
      <w:marRight w:val="0"/>
      <w:marTop w:val="0"/>
      <w:marBottom w:val="0"/>
      <w:divBdr>
        <w:top w:val="none" w:sz="0" w:space="0" w:color="auto"/>
        <w:left w:val="none" w:sz="0" w:space="0" w:color="auto"/>
        <w:bottom w:val="none" w:sz="0" w:space="0" w:color="auto"/>
        <w:right w:val="none" w:sz="0" w:space="0" w:color="auto"/>
      </w:divBdr>
    </w:div>
    <w:div w:id="1287203168">
      <w:bodyDiv w:val="1"/>
      <w:marLeft w:val="0"/>
      <w:marRight w:val="0"/>
      <w:marTop w:val="0"/>
      <w:marBottom w:val="0"/>
      <w:divBdr>
        <w:top w:val="none" w:sz="0" w:space="0" w:color="auto"/>
        <w:left w:val="none" w:sz="0" w:space="0" w:color="auto"/>
        <w:bottom w:val="none" w:sz="0" w:space="0" w:color="auto"/>
        <w:right w:val="none" w:sz="0" w:space="0" w:color="auto"/>
      </w:divBdr>
    </w:div>
    <w:div w:id="1288514280">
      <w:bodyDiv w:val="1"/>
      <w:marLeft w:val="0"/>
      <w:marRight w:val="0"/>
      <w:marTop w:val="0"/>
      <w:marBottom w:val="0"/>
      <w:divBdr>
        <w:top w:val="none" w:sz="0" w:space="0" w:color="auto"/>
        <w:left w:val="none" w:sz="0" w:space="0" w:color="auto"/>
        <w:bottom w:val="none" w:sz="0" w:space="0" w:color="auto"/>
        <w:right w:val="none" w:sz="0" w:space="0" w:color="auto"/>
      </w:divBdr>
    </w:div>
    <w:div w:id="1290091861">
      <w:bodyDiv w:val="1"/>
      <w:marLeft w:val="0"/>
      <w:marRight w:val="0"/>
      <w:marTop w:val="0"/>
      <w:marBottom w:val="0"/>
      <w:divBdr>
        <w:top w:val="none" w:sz="0" w:space="0" w:color="auto"/>
        <w:left w:val="none" w:sz="0" w:space="0" w:color="auto"/>
        <w:bottom w:val="none" w:sz="0" w:space="0" w:color="auto"/>
        <w:right w:val="none" w:sz="0" w:space="0" w:color="auto"/>
      </w:divBdr>
    </w:div>
    <w:div w:id="1292126647">
      <w:bodyDiv w:val="1"/>
      <w:marLeft w:val="0"/>
      <w:marRight w:val="0"/>
      <w:marTop w:val="0"/>
      <w:marBottom w:val="0"/>
      <w:divBdr>
        <w:top w:val="none" w:sz="0" w:space="0" w:color="auto"/>
        <w:left w:val="none" w:sz="0" w:space="0" w:color="auto"/>
        <w:bottom w:val="none" w:sz="0" w:space="0" w:color="auto"/>
        <w:right w:val="none" w:sz="0" w:space="0" w:color="auto"/>
      </w:divBdr>
    </w:div>
    <w:div w:id="1299606526">
      <w:bodyDiv w:val="1"/>
      <w:marLeft w:val="0"/>
      <w:marRight w:val="0"/>
      <w:marTop w:val="0"/>
      <w:marBottom w:val="0"/>
      <w:divBdr>
        <w:top w:val="none" w:sz="0" w:space="0" w:color="auto"/>
        <w:left w:val="none" w:sz="0" w:space="0" w:color="auto"/>
        <w:bottom w:val="none" w:sz="0" w:space="0" w:color="auto"/>
        <w:right w:val="none" w:sz="0" w:space="0" w:color="auto"/>
      </w:divBdr>
    </w:div>
    <w:div w:id="1315644827">
      <w:bodyDiv w:val="1"/>
      <w:marLeft w:val="0"/>
      <w:marRight w:val="0"/>
      <w:marTop w:val="0"/>
      <w:marBottom w:val="0"/>
      <w:divBdr>
        <w:top w:val="none" w:sz="0" w:space="0" w:color="auto"/>
        <w:left w:val="none" w:sz="0" w:space="0" w:color="auto"/>
        <w:bottom w:val="none" w:sz="0" w:space="0" w:color="auto"/>
        <w:right w:val="none" w:sz="0" w:space="0" w:color="auto"/>
      </w:divBdr>
    </w:div>
    <w:div w:id="1318537663">
      <w:bodyDiv w:val="1"/>
      <w:marLeft w:val="0"/>
      <w:marRight w:val="0"/>
      <w:marTop w:val="0"/>
      <w:marBottom w:val="0"/>
      <w:divBdr>
        <w:top w:val="none" w:sz="0" w:space="0" w:color="auto"/>
        <w:left w:val="none" w:sz="0" w:space="0" w:color="auto"/>
        <w:bottom w:val="none" w:sz="0" w:space="0" w:color="auto"/>
        <w:right w:val="none" w:sz="0" w:space="0" w:color="auto"/>
      </w:divBdr>
    </w:div>
    <w:div w:id="1322931288">
      <w:bodyDiv w:val="1"/>
      <w:marLeft w:val="0"/>
      <w:marRight w:val="0"/>
      <w:marTop w:val="0"/>
      <w:marBottom w:val="0"/>
      <w:divBdr>
        <w:top w:val="none" w:sz="0" w:space="0" w:color="auto"/>
        <w:left w:val="none" w:sz="0" w:space="0" w:color="auto"/>
        <w:bottom w:val="none" w:sz="0" w:space="0" w:color="auto"/>
        <w:right w:val="none" w:sz="0" w:space="0" w:color="auto"/>
      </w:divBdr>
    </w:div>
    <w:div w:id="1369063613">
      <w:bodyDiv w:val="1"/>
      <w:marLeft w:val="0"/>
      <w:marRight w:val="0"/>
      <w:marTop w:val="0"/>
      <w:marBottom w:val="0"/>
      <w:divBdr>
        <w:top w:val="none" w:sz="0" w:space="0" w:color="auto"/>
        <w:left w:val="none" w:sz="0" w:space="0" w:color="auto"/>
        <w:bottom w:val="none" w:sz="0" w:space="0" w:color="auto"/>
        <w:right w:val="none" w:sz="0" w:space="0" w:color="auto"/>
      </w:divBdr>
    </w:div>
    <w:div w:id="1379743911">
      <w:bodyDiv w:val="1"/>
      <w:marLeft w:val="0"/>
      <w:marRight w:val="0"/>
      <w:marTop w:val="0"/>
      <w:marBottom w:val="0"/>
      <w:divBdr>
        <w:top w:val="none" w:sz="0" w:space="0" w:color="auto"/>
        <w:left w:val="none" w:sz="0" w:space="0" w:color="auto"/>
        <w:bottom w:val="none" w:sz="0" w:space="0" w:color="auto"/>
        <w:right w:val="none" w:sz="0" w:space="0" w:color="auto"/>
      </w:divBdr>
    </w:div>
    <w:div w:id="1399400792">
      <w:bodyDiv w:val="1"/>
      <w:marLeft w:val="0"/>
      <w:marRight w:val="0"/>
      <w:marTop w:val="0"/>
      <w:marBottom w:val="0"/>
      <w:divBdr>
        <w:top w:val="none" w:sz="0" w:space="0" w:color="auto"/>
        <w:left w:val="none" w:sz="0" w:space="0" w:color="auto"/>
        <w:bottom w:val="none" w:sz="0" w:space="0" w:color="auto"/>
        <w:right w:val="none" w:sz="0" w:space="0" w:color="auto"/>
      </w:divBdr>
    </w:div>
    <w:div w:id="1402874037">
      <w:bodyDiv w:val="1"/>
      <w:marLeft w:val="0"/>
      <w:marRight w:val="0"/>
      <w:marTop w:val="0"/>
      <w:marBottom w:val="0"/>
      <w:divBdr>
        <w:top w:val="none" w:sz="0" w:space="0" w:color="auto"/>
        <w:left w:val="none" w:sz="0" w:space="0" w:color="auto"/>
        <w:bottom w:val="none" w:sz="0" w:space="0" w:color="auto"/>
        <w:right w:val="none" w:sz="0" w:space="0" w:color="auto"/>
      </w:divBdr>
    </w:div>
    <w:div w:id="1415129214">
      <w:bodyDiv w:val="1"/>
      <w:marLeft w:val="0"/>
      <w:marRight w:val="0"/>
      <w:marTop w:val="0"/>
      <w:marBottom w:val="0"/>
      <w:divBdr>
        <w:top w:val="none" w:sz="0" w:space="0" w:color="auto"/>
        <w:left w:val="none" w:sz="0" w:space="0" w:color="auto"/>
        <w:bottom w:val="none" w:sz="0" w:space="0" w:color="auto"/>
        <w:right w:val="none" w:sz="0" w:space="0" w:color="auto"/>
      </w:divBdr>
    </w:div>
    <w:div w:id="1416975895">
      <w:bodyDiv w:val="1"/>
      <w:marLeft w:val="0"/>
      <w:marRight w:val="0"/>
      <w:marTop w:val="0"/>
      <w:marBottom w:val="0"/>
      <w:divBdr>
        <w:top w:val="none" w:sz="0" w:space="0" w:color="auto"/>
        <w:left w:val="none" w:sz="0" w:space="0" w:color="auto"/>
        <w:bottom w:val="none" w:sz="0" w:space="0" w:color="auto"/>
        <w:right w:val="none" w:sz="0" w:space="0" w:color="auto"/>
      </w:divBdr>
    </w:div>
    <w:div w:id="1440176788">
      <w:bodyDiv w:val="1"/>
      <w:marLeft w:val="0"/>
      <w:marRight w:val="0"/>
      <w:marTop w:val="0"/>
      <w:marBottom w:val="0"/>
      <w:divBdr>
        <w:top w:val="none" w:sz="0" w:space="0" w:color="auto"/>
        <w:left w:val="none" w:sz="0" w:space="0" w:color="auto"/>
        <w:bottom w:val="none" w:sz="0" w:space="0" w:color="auto"/>
        <w:right w:val="none" w:sz="0" w:space="0" w:color="auto"/>
      </w:divBdr>
    </w:div>
    <w:div w:id="1456800758">
      <w:bodyDiv w:val="1"/>
      <w:marLeft w:val="0"/>
      <w:marRight w:val="0"/>
      <w:marTop w:val="0"/>
      <w:marBottom w:val="0"/>
      <w:divBdr>
        <w:top w:val="none" w:sz="0" w:space="0" w:color="auto"/>
        <w:left w:val="none" w:sz="0" w:space="0" w:color="auto"/>
        <w:bottom w:val="none" w:sz="0" w:space="0" w:color="auto"/>
        <w:right w:val="none" w:sz="0" w:space="0" w:color="auto"/>
      </w:divBdr>
    </w:div>
    <w:div w:id="1457330623">
      <w:bodyDiv w:val="1"/>
      <w:marLeft w:val="0"/>
      <w:marRight w:val="0"/>
      <w:marTop w:val="0"/>
      <w:marBottom w:val="0"/>
      <w:divBdr>
        <w:top w:val="none" w:sz="0" w:space="0" w:color="auto"/>
        <w:left w:val="none" w:sz="0" w:space="0" w:color="auto"/>
        <w:bottom w:val="none" w:sz="0" w:space="0" w:color="auto"/>
        <w:right w:val="none" w:sz="0" w:space="0" w:color="auto"/>
      </w:divBdr>
    </w:div>
    <w:div w:id="1458068074">
      <w:bodyDiv w:val="1"/>
      <w:marLeft w:val="0"/>
      <w:marRight w:val="0"/>
      <w:marTop w:val="0"/>
      <w:marBottom w:val="0"/>
      <w:divBdr>
        <w:top w:val="none" w:sz="0" w:space="0" w:color="auto"/>
        <w:left w:val="none" w:sz="0" w:space="0" w:color="auto"/>
        <w:bottom w:val="none" w:sz="0" w:space="0" w:color="auto"/>
        <w:right w:val="none" w:sz="0" w:space="0" w:color="auto"/>
      </w:divBdr>
    </w:div>
    <w:div w:id="1460957677">
      <w:bodyDiv w:val="1"/>
      <w:marLeft w:val="0"/>
      <w:marRight w:val="0"/>
      <w:marTop w:val="0"/>
      <w:marBottom w:val="0"/>
      <w:divBdr>
        <w:top w:val="none" w:sz="0" w:space="0" w:color="auto"/>
        <w:left w:val="none" w:sz="0" w:space="0" w:color="auto"/>
        <w:bottom w:val="none" w:sz="0" w:space="0" w:color="auto"/>
        <w:right w:val="none" w:sz="0" w:space="0" w:color="auto"/>
      </w:divBdr>
    </w:div>
    <w:div w:id="1487211746">
      <w:bodyDiv w:val="1"/>
      <w:marLeft w:val="0"/>
      <w:marRight w:val="0"/>
      <w:marTop w:val="0"/>
      <w:marBottom w:val="0"/>
      <w:divBdr>
        <w:top w:val="none" w:sz="0" w:space="0" w:color="auto"/>
        <w:left w:val="none" w:sz="0" w:space="0" w:color="auto"/>
        <w:bottom w:val="none" w:sz="0" w:space="0" w:color="auto"/>
        <w:right w:val="none" w:sz="0" w:space="0" w:color="auto"/>
      </w:divBdr>
    </w:div>
    <w:div w:id="1489664951">
      <w:bodyDiv w:val="1"/>
      <w:marLeft w:val="0"/>
      <w:marRight w:val="0"/>
      <w:marTop w:val="0"/>
      <w:marBottom w:val="0"/>
      <w:divBdr>
        <w:top w:val="none" w:sz="0" w:space="0" w:color="auto"/>
        <w:left w:val="none" w:sz="0" w:space="0" w:color="auto"/>
        <w:bottom w:val="none" w:sz="0" w:space="0" w:color="auto"/>
        <w:right w:val="none" w:sz="0" w:space="0" w:color="auto"/>
      </w:divBdr>
    </w:div>
    <w:div w:id="1500122828">
      <w:bodyDiv w:val="1"/>
      <w:marLeft w:val="0"/>
      <w:marRight w:val="0"/>
      <w:marTop w:val="0"/>
      <w:marBottom w:val="0"/>
      <w:divBdr>
        <w:top w:val="none" w:sz="0" w:space="0" w:color="auto"/>
        <w:left w:val="none" w:sz="0" w:space="0" w:color="auto"/>
        <w:bottom w:val="none" w:sz="0" w:space="0" w:color="auto"/>
        <w:right w:val="none" w:sz="0" w:space="0" w:color="auto"/>
      </w:divBdr>
    </w:div>
    <w:div w:id="1514493347">
      <w:bodyDiv w:val="1"/>
      <w:marLeft w:val="0"/>
      <w:marRight w:val="0"/>
      <w:marTop w:val="0"/>
      <w:marBottom w:val="0"/>
      <w:divBdr>
        <w:top w:val="none" w:sz="0" w:space="0" w:color="auto"/>
        <w:left w:val="none" w:sz="0" w:space="0" w:color="auto"/>
        <w:bottom w:val="none" w:sz="0" w:space="0" w:color="auto"/>
        <w:right w:val="none" w:sz="0" w:space="0" w:color="auto"/>
      </w:divBdr>
    </w:div>
    <w:div w:id="1516849454">
      <w:bodyDiv w:val="1"/>
      <w:marLeft w:val="0"/>
      <w:marRight w:val="0"/>
      <w:marTop w:val="0"/>
      <w:marBottom w:val="0"/>
      <w:divBdr>
        <w:top w:val="none" w:sz="0" w:space="0" w:color="auto"/>
        <w:left w:val="none" w:sz="0" w:space="0" w:color="auto"/>
        <w:bottom w:val="none" w:sz="0" w:space="0" w:color="auto"/>
        <w:right w:val="none" w:sz="0" w:space="0" w:color="auto"/>
      </w:divBdr>
    </w:div>
    <w:div w:id="1531913850">
      <w:bodyDiv w:val="1"/>
      <w:marLeft w:val="0"/>
      <w:marRight w:val="0"/>
      <w:marTop w:val="0"/>
      <w:marBottom w:val="0"/>
      <w:divBdr>
        <w:top w:val="none" w:sz="0" w:space="0" w:color="auto"/>
        <w:left w:val="none" w:sz="0" w:space="0" w:color="auto"/>
        <w:bottom w:val="none" w:sz="0" w:space="0" w:color="auto"/>
        <w:right w:val="none" w:sz="0" w:space="0" w:color="auto"/>
      </w:divBdr>
    </w:div>
    <w:div w:id="1535849207">
      <w:bodyDiv w:val="1"/>
      <w:marLeft w:val="0"/>
      <w:marRight w:val="0"/>
      <w:marTop w:val="0"/>
      <w:marBottom w:val="0"/>
      <w:divBdr>
        <w:top w:val="none" w:sz="0" w:space="0" w:color="auto"/>
        <w:left w:val="none" w:sz="0" w:space="0" w:color="auto"/>
        <w:bottom w:val="none" w:sz="0" w:space="0" w:color="auto"/>
        <w:right w:val="none" w:sz="0" w:space="0" w:color="auto"/>
      </w:divBdr>
    </w:div>
    <w:div w:id="1536887352">
      <w:bodyDiv w:val="1"/>
      <w:marLeft w:val="0"/>
      <w:marRight w:val="0"/>
      <w:marTop w:val="0"/>
      <w:marBottom w:val="0"/>
      <w:divBdr>
        <w:top w:val="none" w:sz="0" w:space="0" w:color="auto"/>
        <w:left w:val="none" w:sz="0" w:space="0" w:color="auto"/>
        <w:bottom w:val="none" w:sz="0" w:space="0" w:color="auto"/>
        <w:right w:val="none" w:sz="0" w:space="0" w:color="auto"/>
      </w:divBdr>
    </w:div>
    <w:div w:id="1562136315">
      <w:bodyDiv w:val="1"/>
      <w:marLeft w:val="0"/>
      <w:marRight w:val="0"/>
      <w:marTop w:val="0"/>
      <w:marBottom w:val="0"/>
      <w:divBdr>
        <w:top w:val="none" w:sz="0" w:space="0" w:color="auto"/>
        <w:left w:val="none" w:sz="0" w:space="0" w:color="auto"/>
        <w:bottom w:val="none" w:sz="0" w:space="0" w:color="auto"/>
        <w:right w:val="none" w:sz="0" w:space="0" w:color="auto"/>
      </w:divBdr>
    </w:div>
    <w:div w:id="1574774973">
      <w:bodyDiv w:val="1"/>
      <w:marLeft w:val="0"/>
      <w:marRight w:val="0"/>
      <w:marTop w:val="0"/>
      <w:marBottom w:val="0"/>
      <w:divBdr>
        <w:top w:val="none" w:sz="0" w:space="0" w:color="auto"/>
        <w:left w:val="none" w:sz="0" w:space="0" w:color="auto"/>
        <w:bottom w:val="none" w:sz="0" w:space="0" w:color="auto"/>
        <w:right w:val="none" w:sz="0" w:space="0" w:color="auto"/>
      </w:divBdr>
    </w:div>
    <w:div w:id="1576746732">
      <w:bodyDiv w:val="1"/>
      <w:marLeft w:val="0"/>
      <w:marRight w:val="0"/>
      <w:marTop w:val="0"/>
      <w:marBottom w:val="0"/>
      <w:divBdr>
        <w:top w:val="none" w:sz="0" w:space="0" w:color="auto"/>
        <w:left w:val="none" w:sz="0" w:space="0" w:color="auto"/>
        <w:bottom w:val="none" w:sz="0" w:space="0" w:color="auto"/>
        <w:right w:val="none" w:sz="0" w:space="0" w:color="auto"/>
      </w:divBdr>
    </w:div>
    <w:div w:id="1585727523">
      <w:bodyDiv w:val="1"/>
      <w:marLeft w:val="0"/>
      <w:marRight w:val="0"/>
      <w:marTop w:val="0"/>
      <w:marBottom w:val="0"/>
      <w:divBdr>
        <w:top w:val="none" w:sz="0" w:space="0" w:color="auto"/>
        <w:left w:val="none" w:sz="0" w:space="0" w:color="auto"/>
        <w:bottom w:val="none" w:sz="0" w:space="0" w:color="auto"/>
        <w:right w:val="none" w:sz="0" w:space="0" w:color="auto"/>
      </w:divBdr>
    </w:div>
    <w:div w:id="1587764892">
      <w:bodyDiv w:val="1"/>
      <w:marLeft w:val="0"/>
      <w:marRight w:val="0"/>
      <w:marTop w:val="0"/>
      <w:marBottom w:val="0"/>
      <w:divBdr>
        <w:top w:val="none" w:sz="0" w:space="0" w:color="auto"/>
        <w:left w:val="none" w:sz="0" w:space="0" w:color="auto"/>
        <w:bottom w:val="none" w:sz="0" w:space="0" w:color="auto"/>
        <w:right w:val="none" w:sz="0" w:space="0" w:color="auto"/>
      </w:divBdr>
    </w:div>
    <w:div w:id="1592855826">
      <w:bodyDiv w:val="1"/>
      <w:marLeft w:val="0"/>
      <w:marRight w:val="0"/>
      <w:marTop w:val="0"/>
      <w:marBottom w:val="0"/>
      <w:divBdr>
        <w:top w:val="none" w:sz="0" w:space="0" w:color="auto"/>
        <w:left w:val="none" w:sz="0" w:space="0" w:color="auto"/>
        <w:bottom w:val="none" w:sz="0" w:space="0" w:color="auto"/>
        <w:right w:val="none" w:sz="0" w:space="0" w:color="auto"/>
      </w:divBdr>
    </w:div>
    <w:div w:id="1597710197">
      <w:bodyDiv w:val="1"/>
      <w:marLeft w:val="0"/>
      <w:marRight w:val="0"/>
      <w:marTop w:val="0"/>
      <w:marBottom w:val="0"/>
      <w:divBdr>
        <w:top w:val="none" w:sz="0" w:space="0" w:color="auto"/>
        <w:left w:val="none" w:sz="0" w:space="0" w:color="auto"/>
        <w:bottom w:val="none" w:sz="0" w:space="0" w:color="auto"/>
        <w:right w:val="none" w:sz="0" w:space="0" w:color="auto"/>
      </w:divBdr>
    </w:div>
    <w:div w:id="1613902874">
      <w:bodyDiv w:val="1"/>
      <w:marLeft w:val="0"/>
      <w:marRight w:val="0"/>
      <w:marTop w:val="0"/>
      <w:marBottom w:val="0"/>
      <w:divBdr>
        <w:top w:val="none" w:sz="0" w:space="0" w:color="auto"/>
        <w:left w:val="none" w:sz="0" w:space="0" w:color="auto"/>
        <w:bottom w:val="none" w:sz="0" w:space="0" w:color="auto"/>
        <w:right w:val="none" w:sz="0" w:space="0" w:color="auto"/>
      </w:divBdr>
    </w:div>
    <w:div w:id="1616132296">
      <w:bodyDiv w:val="1"/>
      <w:marLeft w:val="0"/>
      <w:marRight w:val="0"/>
      <w:marTop w:val="0"/>
      <w:marBottom w:val="0"/>
      <w:divBdr>
        <w:top w:val="none" w:sz="0" w:space="0" w:color="auto"/>
        <w:left w:val="none" w:sz="0" w:space="0" w:color="auto"/>
        <w:bottom w:val="none" w:sz="0" w:space="0" w:color="auto"/>
        <w:right w:val="none" w:sz="0" w:space="0" w:color="auto"/>
      </w:divBdr>
    </w:div>
    <w:div w:id="1630428060">
      <w:bodyDiv w:val="1"/>
      <w:marLeft w:val="0"/>
      <w:marRight w:val="0"/>
      <w:marTop w:val="0"/>
      <w:marBottom w:val="0"/>
      <w:divBdr>
        <w:top w:val="none" w:sz="0" w:space="0" w:color="auto"/>
        <w:left w:val="none" w:sz="0" w:space="0" w:color="auto"/>
        <w:bottom w:val="none" w:sz="0" w:space="0" w:color="auto"/>
        <w:right w:val="none" w:sz="0" w:space="0" w:color="auto"/>
      </w:divBdr>
    </w:div>
    <w:div w:id="1630435321">
      <w:bodyDiv w:val="1"/>
      <w:marLeft w:val="0"/>
      <w:marRight w:val="0"/>
      <w:marTop w:val="0"/>
      <w:marBottom w:val="0"/>
      <w:divBdr>
        <w:top w:val="none" w:sz="0" w:space="0" w:color="auto"/>
        <w:left w:val="none" w:sz="0" w:space="0" w:color="auto"/>
        <w:bottom w:val="none" w:sz="0" w:space="0" w:color="auto"/>
        <w:right w:val="none" w:sz="0" w:space="0" w:color="auto"/>
      </w:divBdr>
    </w:div>
    <w:div w:id="1632664948">
      <w:bodyDiv w:val="1"/>
      <w:marLeft w:val="0"/>
      <w:marRight w:val="0"/>
      <w:marTop w:val="0"/>
      <w:marBottom w:val="0"/>
      <w:divBdr>
        <w:top w:val="none" w:sz="0" w:space="0" w:color="auto"/>
        <w:left w:val="none" w:sz="0" w:space="0" w:color="auto"/>
        <w:bottom w:val="none" w:sz="0" w:space="0" w:color="auto"/>
        <w:right w:val="none" w:sz="0" w:space="0" w:color="auto"/>
      </w:divBdr>
    </w:div>
    <w:div w:id="1639610809">
      <w:bodyDiv w:val="1"/>
      <w:marLeft w:val="0"/>
      <w:marRight w:val="0"/>
      <w:marTop w:val="0"/>
      <w:marBottom w:val="0"/>
      <w:divBdr>
        <w:top w:val="none" w:sz="0" w:space="0" w:color="auto"/>
        <w:left w:val="none" w:sz="0" w:space="0" w:color="auto"/>
        <w:bottom w:val="none" w:sz="0" w:space="0" w:color="auto"/>
        <w:right w:val="none" w:sz="0" w:space="0" w:color="auto"/>
      </w:divBdr>
    </w:div>
    <w:div w:id="1644429723">
      <w:bodyDiv w:val="1"/>
      <w:marLeft w:val="0"/>
      <w:marRight w:val="0"/>
      <w:marTop w:val="0"/>
      <w:marBottom w:val="0"/>
      <w:divBdr>
        <w:top w:val="none" w:sz="0" w:space="0" w:color="auto"/>
        <w:left w:val="none" w:sz="0" w:space="0" w:color="auto"/>
        <w:bottom w:val="none" w:sz="0" w:space="0" w:color="auto"/>
        <w:right w:val="none" w:sz="0" w:space="0" w:color="auto"/>
      </w:divBdr>
    </w:div>
    <w:div w:id="1649745977">
      <w:bodyDiv w:val="1"/>
      <w:marLeft w:val="0"/>
      <w:marRight w:val="0"/>
      <w:marTop w:val="0"/>
      <w:marBottom w:val="0"/>
      <w:divBdr>
        <w:top w:val="none" w:sz="0" w:space="0" w:color="auto"/>
        <w:left w:val="none" w:sz="0" w:space="0" w:color="auto"/>
        <w:bottom w:val="none" w:sz="0" w:space="0" w:color="auto"/>
        <w:right w:val="none" w:sz="0" w:space="0" w:color="auto"/>
      </w:divBdr>
    </w:div>
    <w:div w:id="1654067062">
      <w:bodyDiv w:val="1"/>
      <w:marLeft w:val="0"/>
      <w:marRight w:val="0"/>
      <w:marTop w:val="0"/>
      <w:marBottom w:val="0"/>
      <w:divBdr>
        <w:top w:val="none" w:sz="0" w:space="0" w:color="auto"/>
        <w:left w:val="none" w:sz="0" w:space="0" w:color="auto"/>
        <w:bottom w:val="none" w:sz="0" w:space="0" w:color="auto"/>
        <w:right w:val="none" w:sz="0" w:space="0" w:color="auto"/>
      </w:divBdr>
    </w:div>
    <w:div w:id="1669477486">
      <w:bodyDiv w:val="1"/>
      <w:marLeft w:val="0"/>
      <w:marRight w:val="0"/>
      <w:marTop w:val="0"/>
      <w:marBottom w:val="0"/>
      <w:divBdr>
        <w:top w:val="none" w:sz="0" w:space="0" w:color="auto"/>
        <w:left w:val="none" w:sz="0" w:space="0" w:color="auto"/>
        <w:bottom w:val="none" w:sz="0" w:space="0" w:color="auto"/>
        <w:right w:val="none" w:sz="0" w:space="0" w:color="auto"/>
      </w:divBdr>
    </w:div>
    <w:div w:id="1677416428">
      <w:bodyDiv w:val="1"/>
      <w:marLeft w:val="0"/>
      <w:marRight w:val="0"/>
      <w:marTop w:val="0"/>
      <w:marBottom w:val="0"/>
      <w:divBdr>
        <w:top w:val="none" w:sz="0" w:space="0" w:color="auto"/>
        <w:left w:val="none" w:sz="0" w:space="0" w:color="auto"/>
        <w:bottom w:val="none" w:sz="0" w:space="0" w:color="auto"/>
        <w:right w:val="none" w:sz="0" w:space="0" w:color="auto"/>
      </w:divBdr>
    </w:div>
    <w:div w:id="1679186453">
      <w:bodyDiv w:val="1"/>
      <w:marLeft w:val="0"/>
      <w:marRight w:val="0"/>
      <w:marTop w:val="0"/>
      <w:marBottom w:val="0"/>
      <w:divBdr>
        <w:top w:val="none" w:sz="0" w:space="0" w:color="auto"/>
        <w:left w:val="none" w:sz="0" w:space="0" w:color="auto"/>
        <w:bottom w:val="none" w:sz="0" w:space="0" w:color="auto"/>
        <w:right w:val="none" w:sz="0" w:space="0" w:color="auto"/>
      </w:divBdr>
    </w:div>
    <w:div w:id="1690791579">
      <w:bodyDiv w:val="1"/>
      <w:marLeft w:val="0"/>
      <w:marRight w:val="0"/>
      <w:marTop w:val="0"/>
      <w:marBottom w:val="0"/>
      <w:divBdr>
        <w:top w:val="none" w:sz="0" w:space="0" w:color="auto"/>
        <w:left w:val="none" w:sz="0" w:space="0" w:color="auto"/>
        <w:bottom w:val="none" w:sz="0" w:space="0" w:color="auto"/>
        <w:right w:val="none" w:sz="0" w:space="0" w:color="auto"/>
      </w:divBdr>
    </w:div>
    <w:div w:id="1699355047">
      <w:bodyDiv w:val="1"/>
      <w:marLeft w:val="0"/>
      <w:marRight w:val="0"/>
      <w:marTop w:val="0"/>
      <w:marBottom w:val="0"/>
      <w:divBdr>
        <w:top w:val="none" w:sz="0" w:space="0" w:color="auto"/>
        <w:left w:val="none" w:sz="0" w:space="0" w:color="auto"/>
        <w:bottom w:val="none" w:sz="0" w:space="0" w:color="auto"/>
        <w:right w:val="none" w:sz="0" w:space="0" w:color="auto"/>
      </w:divBdr>
    </w:div>
    <w:div w:id="1701973554">
      <w:bodyDiv w:val="1"/>
      <w:marLeft w:val="0"/>
      <w:marRight w:val="0"/>
      <w:marTop w:val="0"/>
      <w:marBottom w:val="0"/>
      <w:divBdr>
        <w:top w:val="none" w:sz="0" w:space="0" w:color="auto"/>
        <w:left w:val="none" w:sz="0" w:space="0" w:color="auto"/>
        <w:bottom w:val="none" w:sz="0" w:space="0" w:color="auto"/>
        <w:right w:val="none" w:sz="0" w:space="0" w:color="auto"/>
      </w:divBdr>
    </w:div>
    <w:div w:id="1714423262">
      <w:bodyDiv w:val="1"/>
      <w:marLeft w:val="0"/>
      <w:marRight w:val="0"/>
      <w:marTop w:val="0"/>
      <w:marBottom w:val="0"/>
      <w:divBdr>
        <w:top w:val="none" w:sz="0" w:space="0" w:color="auto"/>
        <w:left w:val="none" w:sz="0" w:space="0" w:color="auto"/>
        <w:bottom w:val="none" w:sz="0" w:space="0" w:color="auto"/>
        <w:right w:val="none" w:sz="0" w:space="0" w:color="auto"/>
      </w:divBdr>
    </w:div>
    <w:div w:id="1716351831">
      <w:bodyDiv w:val="1"/>
      <w:marLeft w:val="0"/>
      <w:marRight w:val="0"/>
      <w:marTop w:val="0"/>
      <w:marBottom w:val="0"/>
      <w:divBdr>
        <w:top w:val="none" w:sz="0" w:space="0" w:color="auto"/>
        <w:left w:val="none" w:sz="0" w:space="0" w:color="auto"/>
        <w:bottom w:val="none" w:sz="0" w:space="0" w:color="auto"/>
        <w:right w:val="none" w:sz="0" w:space="0" w:color="auto"/>
      </w:divBdr>
    </w:div>
    <w:div w:id="1739282552">
      <w:bodyDiv w:val="1"/>
      <w:marLeft w:val="0"/>
      <w:marRight w:val="0"/>
      <w:marTop w:val="0"/>
      <w:marBottom w:val="0"/>
      <w:divBdr>
        <w:top w:val="none" w:sz="0" w:space="0" w:color="auto"/>
        <w:left w:val="none" w:sz="0" w:space="0" w:color="auto"/>
        <w:bottom w:val="none" w:sz="0" w:space="0" w:color="auto"/>
        <w:right w:val="none" w:sz="0" w:space="0" w:color="auto"/>
      </w:divBdr>
    </w:div>
    <w:div w:id="1748846807">
      <w:bodyDiv w:val="1"/>
      <w:marLeft w:val="0"/>
      <w:marRight w:val="0"/>
      <w:marTop w:val="0"/>
      <w:marBottom w:val="0"/>
      <w:divBdr>
        <w:top w:val="none" w:sz="0" w:space="0" w:color="auto"/>
        <w:left w:val="none" w:sz="0" w:space="0" w:color="auto"/>
        <w:bottom w:val="none" w:sz="0" w:space="0" w:color="auto"/>
        <w:right w:val="none" w:sz="0" w:space="0" w:color="auto"/>
      </w:divBdr>
    </w:div>
    <w:div w:id="1758940087">
      <w:bodyDiv w:val="1"/>
      <w:marLeft w:val="0"/>
      <w:marRight w:val="0"/>
      <w:marTop w:val="0"/>
      <w:marBottom w:val="0"/>
      <w:divBdr>
        <w:top w:val="none" w:sz="0" w:space="0" w:color="auto"/>
        <w:left w:val="none" w:sz="0" w:space="0" w:color="auto"/>
        <w:bottom w:val="none" w:sz="0" w:space="0" w:color="auto"/>
        <w:right w:val="none" w:sz="0" w:space="0" w:color="auto"/>
      </w:divBdr>
    </w:div>
    <w:div w:id="1765612570">
      <w:bodyDiv w:val="1"/>
      <w:marLeft w:val="0"/>
      <w:marRight w:val="0"/>
      <w:marTop w:val="0"/>
      <w:marBottom w:val="0"/>
      <w:divBdr>
        <w:top w:val="none" w:sz="0" w:space="0" w:color="auto"/>
        <w:left w:val="none" w:sz="0" w:space="0" w:color="auto"/>
        <w:bottom w:val="none" w:sz="0" w:space="0" w:color="auto"/>
        <w:right w:val="none" w:sz="0" w:space="0" w:color="auto"/>
      </w:divBdr>
    </w:div>
    <w:div w:id="1769931405">
      <w:bodyDiv w:val="1"/>
      <w:marLeft w:val="0"/>
      <w:marRight w:val="0"/>
      <w:marTop w:val="0"/>
      <w:marBottom w:val="0"/>
      <w:divBdr>
        <w:top w:val="none" w:sz="0" w:space="0" w:color="auto"/>
        <w:left w:val="none" w:sz="0" w:space="0" w:color="auto"/>
        <w:bottom w:val="none" w:sz="0" w:space="0" w:color="auto"/>
        <w:right w:val="none" w:sz="0" w:space="0" w:color="auto"/>
      </w:divBdr>
    </w:div>
    <w:div w:id="1774742192">
      <w:bodyDiv w:val="1"/>
      <w:marLeft w:val="0"/>
      <w:marRight w:val="0"/>
      <w:marTop w:val="0"/>
      <w:marBottom w:val="0"/>
      <w:divBdr>
        <w:top w:val="none" w:sz="0" w:space="0" w:color="auto"/>
        <w:left w:val="none" w:sz="0" w:space="0" w:color="auto"/>
        <w:bottom w:val="none" w:sz="0" w:space="0" w:color="auto"/>
        <w:right w:val="none" w:sz="0" w:space="0" w:color="auto"/>
      </w:divBdr>
    </w:div>
    <w:div w:id="1782719656">
      <w:bodyDiv w:val="1"/>
      <w:marLeft w:val="0"/>
      <w:marRight w:val="0"/>
      <w:marTop w:val="0"/>
      <w:marBottom w:val="0"/>
      <w:divBdr>
        <w:top w:val="none" w:sz="0" w:space="0" w:color="auto"/>
        <w:left w:val="none" w:sz="0" w:space="0" w:color="auto"/>
        <w:bottom w:val="none" w:sz="0" w:space="0" w:color="auto"/>
        <w:right w:val="none" w:sz="0" w:space="0" w:color="auto"/>
      </w:divBdr>
    </w:div>
    <w:div w:id="1807695048">
      <w:bodyDiv w:val="1"/>
      <w:marLeft w:val="0"/>
      <w:marRight w:val="0"/>
      <w:marTop w:val="0"/>
      <w:marBottom w:val="0"/>
      <w:divBdr>
        <w:top w:val="none" w:sz="0" w:space="0" w:color="auto"/>
        <w:left w:val="none" w:sz="0" w:space="0" w:color="auto"/>
        <w:bottom w:val="none" w:sz="0" w:space="0" w:color="auto"/>
        <w:right w:val="none" w:sz="0" w:space="0" w:color="auto"/>
      </w:divBdr>
    </w:div>
    <w:div w:id="1809277741">
      <w:bodyDiv w:val="1"/>
      <w:marLeft w:val="0"/>
      <w:marRight w:val="0"/>
      <w:marTop w:val="0"/>
      <w:marBottom w:val="0"/>
      <w:divBdr>
        <w:top w:val="none" w:sz="0" w:space="0" w:color="auto"/>
        <w:left w:val="none" w:sz="0" w:space="0" w:color="auto"/>
        <w:bottom w:val="none" w:sz="0" w:space="0" w:color="auto"/>
        <w:right w:val="none" w:sz="0" w:space="0" w:color="auto"/>
      </w:divBdr>
    </w:div>
    <w:div w:id="1813521817">
      <w:bodyDiv w:val="1"/>
      <w:marLeft w:val="0"/>
      <w:marRight w:val="0"/>
      <w:marTop w:val="0"/>
      <w:marBottom w:val="0"/>
      <w:divBdr>
        <w:top w:val="none" w:sz="0" w:space="0" w:color="auto"/>
        <w:left w:val="none" w:sz="0" w:space="0" w:color="auto"/>
        <w:bottom w:val="none" w:sz="0" w:space="0" w:color="auto"/>
        <w:right w:val="none" w:sz="0" w:space="0" w:color="auto"/>
      </w:divBdr>
    </w:div>
    <w:div w:id="1815486547">
      <w:bodyDiv w:val="1"/>
      <w:marLeft w:val="0"/>
      <w:marRight w:val="0"/>
      <w:marTop w:val="0"/>
      <w:marBottom w:val="0"/>
      <w:divBdr>
        <w:top w:val="none" w:sz="0" w:space="0" w:color="auto"/>
        <w:left w:val="none" w:sz="0" w:space="0" w:color="auto"/>
        <w:bottom w:val="none" w:sz="0" w:space="0" w:color="auto"/>
        <w:right w:val="none" w:sz="0" w:space="0" w:color="auto"/>
      </w:divBdr>
    </w:div>
    <w:div w:id="1826970465">
      <w:bodyDiv w:val="1"/>
      <w:marLeft w:val="0"/>
      <w:marRight w:val="0"/>
      <w:marTop w:val="0"/>
      <w:marBottom w:val="0"/>
      <w:divBdr>
        <w:top w:val="none" w:sz="0" w:space="0" w:color="auto"/>
        <w:left w:val="none" w:sz="0" w:space="0" w:color="auto"/>
        <w:bottom w:val="none" w:sz="0" w:space="0" w:color="auto"/>
        <w:right w:val="none" w:sz="0" w:space="0" w:color="auto"/>
      </w:divBdr>
    </w:div>
    <w:div w:id="1838686419">
      <w:bodyDiv w:val="1"/>
      <w:marLeft w:val="0"/>
      <w:marRight w:val="0"/>
      <w:marTop w:val="0"/>
      <w:marBottom w:val="0"/>
      <w:divBdr>
        <w:top w:val="none" w:sz="0" w:space="0" w:color="auto"/>
        <w:left w:val="none" w:sz="0" w:space="0" w:color="auto"/>
        <w:bottom w:val="none" w:sz="0" w:space="0" w:color="auto"/>
        <w:right w:val="none" w:sz="0" w:space="0" w:color="auto"/>
      </w:divBdr>
    </w:div>
    <w:div w:id="1846430601">
      <w:bodyDiv w:val="1"/>
      <w:marLeft w:val="0"/>
      <w:marRight w:val="0"/>
      <w:marTop w:val="0"/>
      <w:marBottom w:val="0"/>
      <w:divBdr>
        <w:top w:val="none" w:sz="0" w:space="0" w:color="auto"/>
        <w:left w:val="none" w:sz="0" w:space="0" w:color="auto"/>
        <w:bottom w:val="none" w:sz="0" w:space="0" w:color="auto"/>
        <w:right w:val="none" w:sz="0" w:space="0" w:color="auto"/>
      </w:divBdr>
    </w:div>
    <w:div w:id="1849176672">
      <w:bodyDiv w:val="1"/>
      <w:marLeft w:val="0"/>
      <w:marRight w:val="0"/>
      <w:marTop w:val="0"/>
      <w:marBottom w:val="0"/>
      <w:divBdr>
        <w:top w:val="none" w:sz="0" w:space="0" w:color="auto"/>
        <w:left w:val="none" w:sz="0" w:space="0" w:color="auto"/>
        <w:bottom w:val="none" w:sz="0" w:space="0" w:color="auto"/>
        <w:right w:val="none" w:sz="0" w:space="0" w:color="auto"/>
      </w:divBdr>
    </w:div>
    <w:div w:id="1856572309">
      <w:bodyDiv w:val="1"/>
      <w:marLeft w:val="0"/>
      <w:marRight w:val="0"/>
      <w:marTop w:val="0"/>
      <w:marBottom w:val="0"/>
      <w:divBdr>
        <w:top w:val="none" w:sz="0" w:space="0" w:color="auto"/>
        <w:left w:val="none" w:sz="0" w:space="0" w:color="auto"/>
        <w:bottom w:val="none" w:sz="0" w:space="0" w:color="auto"/>
        <w:right w:val="none" w:sz="0" w:space="0" w:color="auto"/>
      </w:divBdr>
    </w:div>
    <w:div w:id="1863394245">
      <w:bodyDiv w:val="1"/>
      <w:marLeft w:val="0"/>
      <w:marRight w:val="0"/>
      <w:marTop w:val="0"/>
      <w:marBottom w:val="0"/>
      <w:divBdr>
        <w:top w:val="none" w:sz="0" w:space="0" w:color="auto"/>
        <w:left w:val="none" w:sz="0" w:space="0" w:color="auto"/>
        <w:bottom w:val="none" w:sz="0" w:space="0" w:color="auto"/>
        <w:right w:val="none" w:sz="0" w:space="0" w:color="auto"/>
      </w:divBdr>
    </w:div>
    <w:div w:id="1882400559">
      <w:bodyDiv w:val="1"/>
      <w:marLeft w:val="0"/>
      <w:marRight w:val="0"/>
      <w:marTop w:val="0"/>
      <w:marBottom w:val="0"/>
      <w:divBdr>
        <w:top w:val="none" w:sz="0" w:space="0" w:color="auto"/>
        <w:left w:val="none" w:sz="0" w:space="0" w:color="auto"/>
        <w:bottom w:val="none" w:sz="0" w:space="0" w:color="auto"/>
        <w:right w:val="none" w:sz="0" w:space="0" w:color="auto"/>
      </w:divBdr>
    </w:div>
    <w:div w:id="1896237306">
      <w:bodyDiv w:val="1"/>
      <w:marLeft w:val="0"/>
      <w:marRight w:val="0"/>
      <w:marTop w:val="0"/>
      <w:marBottom w:val="0"/>
      <w:divBdr>
        <w:top w:val="none" w:sz="0" w:space="0" w:color="auto"/>
        <w:left w:val="none" w:sz="0" w:space="0" w:color="auto"/>
        <w:bottom w:val="none" w:sz="0" w:space="0" w:color="auto"/>
        <w:right w:val="none" w:sz="0" w:space="0" w:color="auto"/>
      </w:divBdr>
    </w:div>
    <w:div w:id="1910536922">
      <w:bodyDiv w:val="1"/>
      <w:marLeft w:val="0"/>
      <w:marRight w:val="0"/>
      <w:marTop w:val="0"/>
      <w:marBottom w:val="0"/>
      <w:divBdr>
        <w:top w:val="none" w:sz="0" w:space="0" w:color="auto"/>
        <w:left w:val="none" w:sz="0" w:space="0" w:color="auto"/>
        <w:bottom w:val="none" w:sz="0" w:space="0" w:color="auto"/>
        <w:right w:val="none" w:sz="0" w:space="0" w:color="auto"/>
      </w:divBdr>
    </w:div>
    <w:div w:id="1912737975">
      <w:bodyDiv w:val="1"/>
      <w:marLeft w:val="0"/>
      <w:marRight w:val="0"/>
      <w:marTop w:val="0"/>
      <w:marBottom w:val="0"/>
      <w:divBdr>
        <w:top w:val="none" w:sz="0" w:space="0" w:color="auto"/>
        <w:left w:val="none" w:sz="0" w:space="0" w:color="auto"/>
        <w:bottom w:val="none" w:sz="0" w:space="0" w:color="auto"/>
        <w:right w:val="none" w:sz="0" w:space="0" w:color="auto"/>
      </w:divBdr>
    </w:div>
    <w:div w:id="1934125447">
      <w:bodyDiv w:val="1"/>
      <w:marLeft w:val="0"/>
      <w:marRight w:val="0"/>
      <w:marTop w:val="0"/>
      <w:marBottom w:val="0"/>
      <w:divBdr>
        <w:top w:val="none" w:sz="0" w:space="0" w:color="auto"/>
        <w:left w:val="none" w:sz="0" w:space="0" w:color="auto"/>
        <w:bottom w:val="none" w:sz="0" w:space="0" w:color="auto"/>
        <w:right w:val="none" w:sz="0" w:space="0" w:color="auto"/>
      </w:divBdr>
    </w:div>
    <w:div w:id="1944533134">
      <w:bodyDiv w:val="1"/>
      <w:marLeft w:val="0"/>
      <w:marRight w:val="0"/>
      <w:marTop w:val="0"/>
      <w:marBottom w:val="0"/>
      <w:divBdr>
        <w:top w:val="none" w:sz="0" w:space="0" w:color="auto"/>
        <w:left w:val="none" w:sz="0" w:space="0" w:color="auto"/>
        <w:bottom w:val="none" w:sz="0" w:space="0" w:color="auto"/>
        <w:right w:val="none" w:sz="0" w:space="0" w:color="auto"/>
      </w:divBdr>
    </w:div>
    <w:div w:id="1961649254">
      <w:bodyDiv w:val="1"/>
      <w:marLeft w:val="0"/>
      <w:marRight w:val="0"/>
      <w:marTop w:val="0"/>
      <w:marBottom w:val="0"/>
      <w:divBdr>
        <w:top w:val="none" w:sz="0" w:space="0" w:color="auto"/>
        <w:left w:val="none" w:sz="0" w:space="0" w:color="auto"/>
        <w:bottom w:val="none" w:sz="0" w:space="0" w:color="auto"/>
        <w:right w:val="none" w:sz="0" w:space="0" w:color="auto"/>
      </w:divBdr>
    </w:div>
    <w:div w:id="1975481692">
      <w:bodyDiv w:val="1"/>
      <w:marLeft w:val="0"/>
      <w:marRight w:val="0"/>
      <w:marTop w:val="0"/>
      <w:marBottom w:val="0"/>
      <w:divBdr>
        <w:top w:val="none" w:sz="0" w:space="0" w:color="auto"/>
        <w:left w:val="none" w:sz="0" w:space="0" w:color="auto"/>
        <w:bottom w:val="none" w:sz="0" w:space="0" w:color="auto"/>
        <w:right w:val="none" w:sz="0" w:space="0" w:color="auto"/>
      </w:divBdr>
    </w:div>
    <w:div w:id="1982151708">
      <w:bodyDiv w:val="1"/>
      <w:marLeft w:val="0"/>
      <w:marRight w:val="0"/>
      <w:marTop w:val="0"/>
      <w:marBottom w:val="0"/>
      <w:divBdr>
        <w:top w:val="none" w:sz="0" w:space="0" w:color="auto"/>
        <w:left w:val="none" w:sz="0" w:space="0" w:color="auto"/>
        <w:bottom w:val="none" w:sz="0" w:space="0" w:color="auto"/>
        <w:right w:val="none" w:sz="0" w:space="0" w:color="auto"/>
      </w:divBdr>
    </w:div>
    <w:div w:id="1984894909">
      <w:bodyDiv w:val="1"/>
      <w:marLeft w:val="0"/>
      <w:marRight w:val="0"/>
      <w:marTop w:val="0"/>
      <w:marBottom w:val="0"/>
      <w:divBdr>
        <w:top w:val="none" w:sz="0" w:space="0" w:color="auto"/>
        <w:left w:val="none" w:sz="0" w:space="0" w:color="auto"/>
        <w:bottom w:val="none" w:sz="0" w:space="0" w:color="auto"/>
        <w:right w:val="none" w:sz="0" w:space="0" w:color="auto"/>
      </w:divBdr>
    </w:div>
    <w:div w:id="1995405773">
      <w:bodyDiv w:val="1"/>
      <w:marLeft w:val="0"/>
      <w:marRight w:val="0"/>
      <w:marTop w:val="0"/>
      <w:marBottom w:val="0"/>
      <w:divBdr>
        <w:top w:val="none" w:sz="0" w:space="0" w:color="auto"/>
        <w:left w:val="none" w:sz="0" w:space="0" w:color="auto"/>
        <w:bottom w:val="none" w:sz="0" w:space="0" w:color="auto"/>
        <w:right w:val="none" w:sz="0" w:space="0" w:color="auto"/>
      </w:divBdr>
    </w:div>
    <w:div w:id="2001619067">
      <w:bodyDiv w:val="1"/>
      <w:marLeft w:val="0"/>
      <w:marRight w:val="0"/>
      <w:marTop w:val="0"/>
      <w:marBottom w:val="0"/>
      <w:divBdr>
        <w:top w:val="none" w:sz="0" w:space="0" w:color="auto"/>
        <w:left w:val="none" w:sz="0" w:space="0" w:color="auto"/>
        <w:bottom w:val="none" w:sz="0" w:space="0" w:color="auto"/>
        <w:right w:val="none" w:sz="0" w:space="0" w:color="auto"/>
      </w:divBdr>
    </w:div>
    <w:div w:id="2041278146">
      <w:bodyDiv w:val="1"/>
      <w:marLeft w:val="0"/>
      <w:marRight w:val="0"/>
      <w:marTop w:val="0"/>
      <w:marBottom w:val="0"/>
      <w:divBdr>
        <w:top w:val="none" w:sz="0" w:space="0" w:color="auto"/>
        <w:left w:val="none" w:sz="0" w:space="0" w:color="auto"/>
        <w:bottom w:val="none" w:sz="0" w:space="0" w:color="auto"/>
        <w:right w:val="none" w:sz="0" w:space="0" w:color="auto"/>
      </w:divBdr>
    </w:div>
    <w:div w:id="2041852061">
      <w:bodyDiv w:val="1"/>
      <w:marLeft w:val="0"/>
      <w:marRight w:val="0"/>
      <w:marTop w:val="0"/>
      <w:marBottom w:val="0"/>
      <w:divBdr>
        <w:top w:val="none" w:sz="0" w:space="0" w:color="auto"/>
        <w:left w:val="none" w:sz="0" w:space="0" w:color="auto"/>
        <w:bottom w:val="none" w:sz="0" w:space="0" w:color="auto"/>
        <w:right w:val="none" w:sz="0" w:space="0" w:color="auto"/>
      </w:divBdr>
    </w:div>
    <w:div w:id="2042128271">
      <w:bodyDiv w:val="1"/>
      <w:marLeft w:val="0"/>
      <w:marRight w:val="0"/>
      <w:marTop w:val="0"/>
      <w:marBottom w:val="0"/>
      <w:divBdr>
        <w:top w:val="none" w:sz="0" w:space="0" w:color="auto"/>
        <w:left w:val="none" w:sz="0" w:space="0" w:color="auto"/>
        <w:bottom w:val="none" w:sz="0" w:space="0" w:color="auto"/>
        <w:right w:val="none" w:sz="0" w:space="0" w:color="auto"/>
      </w:divBdr>
    </w:div>
    <w:div w:id="2045784062">
      <w:bodyDiv w:val="1"/>
      <w:marLeft w:val="0"/>
      <w:marRight w:val="0"/>
      <w:marTop w:val="0"/>
      <w:marBottom w:val="0"/>
      <w:divBdr>
        <w:top w:val="none" w:sz="0" w:space="0" w:color="auto"/>
        <w:left w:val="none" w:sz="0" w:space="0" w:color="auto"/>
        <w:bottom w:val="none" w:sz="0" w:space="0" w:color="auto"/>
        <w:right w:val="none" w:sz="0" w:space="0" w:color="auto"/>
      </w:divBdr>
    </w:div>
    <w:div w:id="2072342320">
      <w:bodyDiv w:val="1"/>
      <w:marLeft w:val="0"/>
      <w:marRight w:val="0"/>
      <w:marTop w:val="0"/>
      <w:marBottom w:val="0"/>
      <w:divBdr>
        <w:top w:val="none" w:sz="0" w:space="0" w:color="auto"/>
        <w:left w:val="none" w:sz="0" w:space="0" w:color="auto"/>
        <w:bottom w:val="none" w:sz="0" w:space="0" w:color="auto"/>
        <w:right w:val="none" w:sz="0" w:space="0" w:color="auto"/>
      </w:divBdr>
    </w:div>
    <w:div w:id="2079328855">
      <w:bodyDiv w:val="1"/>
      <w:marLeft w:val="0"/>
      <w:marRight w:val="0"/>
      <w:marTop w:val="0"/>
      <w:marBottom w:val="0"/>
      <w:divBdr>
        <w:top w:val="none" w:sz="0" w:space="0" w:color="auto"/>
        <w:left w:val="none" w:sz="0" w:space="0" w:color="auto"/>
        <w:bottom w:val="none" w:sz="0" w:space="0" w:color="auto"/>
        <w:right w:val="none" w:sz="0" w:space="0" w:color="auto"/>
      </w:divBdr>
    </w:div>
    <w:div w:id="2097702662">
      <w:bodyDiv w:val="1"/>
      <w:marLeft w:val="0"/>
      <w:marRight w:val="0"/>
      <w:marTop w:val="0"/>
      <w:marBottom w:val="0"/>
      <w:divBdr>
        <w:top w:val="none" w:sz="0" w:space="0" w:color="auto"/>
        <w:left w:val="none" w:sz="0" w:space="0" w:color="auto"/>
        <w:bottom w:val="none" w:sz="0" w:space="0" w:color="auto"/>
        <w:right w:val="none" w:sz="0" w:space="0" w:color="auto"/>
      </w:divBdr>
    </w:div>
    <w:div w:id="2112502701">
      <w:bodyDiv w:val="1"/>
      <w:marLeft w:val="0"/>
      <w:marRight w:val="0"/>
      <w:marTop w:val="0"/>
      <w:marBottom w:val="0"/>
      <w:divBdr>
        <w:top w:val="none" w:sz="0" w:space="0" w:color="auto"/>
        <w:left w:val="none" w:sz="0" w:space="0" w:color="auto"/>
        <w:bottom w:val="none" w:sz="0" w:space="0" w:color="auto"/>
        <w:right w:val="none" w:sz="0" w:space="0" w:color="auto"/>
      </w:divBdr>
    </w:div>
    <w:div w:id="2131898751">
      <w:bodyDiv w:val="1"/>
      <w:marLeft w:val="0"/>
      <w:marRight w:val="0"/>
      <w:marTop w:val="0"/>
      <w:marBottom w:val="0"/>
      <w:divBdr>
        <w:top w:val="none" w:sz="0" w:space="0" w:color="auto"/>
        <w:left w:val="none" w:sz="0" w:space="0" w:color="auto"/>
        <w:bottom w:val="none" w:sz="0" w:space="0" w:color="auto"/>
        <w:right w:val="none" w:sz="0" w:space="0" w:color="auto"/>
      </w:divBdr>
    </w:div>
    <w:div w:id="214034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dikantontmoetingskerk@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s://www.facebook.com/Ontmoetingskerk-Zevenhuizen-105705201204752" TargetMode="Externa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Vertrouwenspersoonontmoetingskerk@ziggo.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s%20van%20Rij\Documents\Hanneke\Zondagsbrief%20sjabloon%2010-4-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F4E474A2354421829D391E4547829F"/>
        <w:category>
          <w:name w:val="Algemeen"/>
          <w:gallery w:val="placeholder"/>
        </w:category>
        <w:types>
          <w:type w:val="bbPlcHdr"/>
        </w:types>
        <w:behaviors>
          <w:behavior w:val="content"/>
        </w:behaviors>
        <w:guid w:val="{536C51E4-41DB-47B0-A84F-DDDFA64855A0}"/>
      </w:docPartPr>
      <w:docPartBody>
        <w:p w:rsidR="00C23392" w:rsidRDefault="009B4E92">
          <w:pPr>
            <w:pStyle w:val="D2F4E474A2354421829D391E4547829F"/>
          </w:pPr>
          <w:r w:rsidRPr="00107223">
            <w:rPr>
              <w:rStyle w:val="Tekstvantijdelijkeaanduiding"/>
            </w:rPr>
            <w:t>Klik hier als u een datum wilt invoeren.</w:t>
          </w:r>
        </w:p>
      </w:docPartBody>
    </w:docPart>
    <w:docPart>
      <w:docPartPr>
        <w:name w:val="67D078E423C74BDD8F3E5958750C1E4A"/>
        <w:category>
          <w:name w:val="Algemeen"/>
          <w:gallery w:val="placeholder"/>
        </w:category>
        <w:types>
          <w:type w:val="bbPlcHdr"/>
        </w:types>
        <w:behaviors>
          <w:behavior w:val="content"/>
        </w:behaviors>
        <w:guid w:val="{187F20F0-7B77-443E-93ED-9E750C33EB6A}"/>
      </w:docPartPr>
      <w:docPartBody>
        <w:p w:rsidR="00C23392" w:rsidRDefault="00EF5C5D" w:rsidP="00EF5C5D">
          <w:pPr>
            <w:pStyle w:val="67D078E423C74BDD8F3E5958750C1E4A1"/>
          </w:pPr>
          <w:r w:rsidRPr="00934320">
            <w:rPr>
              <w:rStyle w:val="Tekstvantijdelijkeaanduiding"/>
            </w:rPr>
            <w:t>Kies een item.</w:t>
          </w:r>
        </w:p>
      </w:docPartBody>
    </w:docPart>
    <w:docPart>
      <w:docPartPr>
        <w:name w:val="528B348FBB2644E3AB3FE00234B0153C"/>
        <w:category>
          <w:name w:val="Algemeen"/>
          <w:gallery w:val="placeholder"/>
        </w:category>
        <w:types>
          <w:type w:val="bbPlcHdr"/>
        </w:types>
        <w:behaviors>
          <w:behavior w:val="content"/>
        </w:behaviors>
        <w:guid w:val="{9FB226AE-8467-4D48-914C-2F2CF97DE946}"/>
      </w:docPartPr>
      <w:docPartBody>
        <w:p w:rsidR="00C23392" w:rsidRDefault="00EF5C5D" w:rsidP="00EF5C5D">
          <w:pPr>
            <w:pStyle w:val="528B348FBB2644E3AB3FE00234B0153C1"/>
          </w:pPr>
          <w:r w:rsidRPr="00396B04">
            <w:rPr>
              <w:rStyle w:val="Tekstvantijdelijkeaanduiding"/>
            </w:rPr>
            <w:t>Kies een item.</w:t>
          </w:r>
        </w:p>
      </w:docPartBody>
    </w:docPart>
    <w:docPart>
      <w:docPartPr>
        <w:name w:val="EF43886B1EF24F34A6C929F01CF6AF95"/>
        <w:category>
          <w:name w:val="Algemeen"/>
          <w:gallery w:val="placeholder"/>
        </w:category>
        <w:types>
          <w:type w:val="bbPlcHdr"/>
        </w:types>
        <w:behaviors>
          <w:behavior w:val="content"/>
        </w:behaviors>
        <w:guid w:val="{014AC2E9-8EF1-4EFE-B4FC-FD79A1402A2E}"/>
      </w:docPartPr>
      <w:docPartBody>
        <w:p w:rsidR="00C23392" w:rsidRDefault="009B4E92">
          <w:pPr>
            <w:pStyle w:val="EF43886B1EF24F34A6C929F01CF6AF95"/>
          </w:pPr>
          <w:r w:rsidRPr="00107223">
            <w:rPr>
              <w:rStyle w:val="Tekstvantijdelijkeaanduiding"/>
            </w:rPr>
            <w:t>Klik hier als u tekst wilt invoeren.</w:t>
          </w:r>
        </w:p>
      </w:docPartBody>
    </w:docPart>
    <w:docPart>
      <w:docPartPr>
        <w:name w:val="92A10014455B433380B3F51DAD9F63A0"/>
        <w:category>
          <w:name w:val="Algemeen"/>
          <w:gallery w:val="placeholder"/>
        </w:category>
        <w:types>
          <w:type w:val="bbPlcHdr"/>
        </w:types>
        <w:behaviors>
          <w:behavior w:val="content"/>
        </w:behaviors>
        <w:guid w:val="{77802277-8767-47A2-9DAB-568AC90CF84F}"/>
      </w:docPartPr>
      <w:docPartBody>
        <w:p w:rsidR="00C23392" w:rsidRDefault="00EF5C5D" w:rsidP="00EF5C5D">
          <w:pPr>
            <w:pStyle w:val="92A10014455B433380B3F51DAD9F63A01"/>
          </w:pPr>
          <w:r w:rsidRPr="00934320">
            <w:rPr>
              <w:rStyle w:val="Tekstvantijdelijkeaanduiding"/>
            </w:rPr>
            <w:t>Kies een item.</w:t>
          </w:r>
        </w:p>
      </w:docPartBody>
    </w:docPart>
    <w:docPart>
      <w:docPartPr>
        <w:name w:val="18CA893674E44D83B1B4FC7EA28E78D2"/>
        <w:category>
          <w:name w:val="Algemeen"/>
          <w:gallery w:val="placeholder"/>
        </w:category>
        <w:types>
          <w:type w:val="bbPlcHdr"/>
        </w:types>
        <w:behaviors>
          <w:behavior w:val="content"/>
        </w:behaviors>
        <w:guid w:val="{72291EEA-3FCD-4A33-80C7-FBD4D310BABE}"/>
      </w:docPartPr>
      <w:docPartBody>
        <w:p w:rsidR="00C23392" w:rsidRDefault="009B4E92">
          <w:pPr>
            <w:pStyle w:val="18CA893674E44D83B1B4FC7EA28E78D2"/>
          </w:pPr>
          <w:r w:rsidRPr="002B2757">
            <w:rPr>
              <w:rStyle w:val="Tekstvantijdelijkeaanduiding"/>
            </w:rPr>
            <w:t>Klik hier als u tekst wilt invoeren.</w:t>
          </w:r>
        </w:p>
      </w:docPartBody>
    </w:docPart>
    <w:docPart>
      <w:docPartPr>
        <w:name w:val="B7B3FF24342F4396AFEA98BA7467BFCF"/>
        <w:category>
          <w:name w:val="Algemeen"/>
          <w:gallery w:val="placeholder"/>
        </w:category>
        <w:types>
          <w:type w:val="bbPlcHdr"/>
        </w:types>
        <w:behaviors>
          <w:behavior w:val="content"/>
        </w:behaviors>
        <w:guid w:val="{E6413393-F68D-4FFC-9B86-D11D1553DD3A}"/>
      </w:docPartPr>
      <w:docPartBody>
        <w:p w:rsidR="00C23392" w:rsidRDefault="009B4E92">
          <w:pPr>
            <w:pStyle w:val="B7B3FF24342F4396AFEA98BA7467BFCF"/>
          </w:pPr>
          <w:r w:rsidRPr="002B2757">
            <w:rPr>
              <w:rStyle w:val="Tekstvantijdelijkeaanduiding"/>
            </w:rPr>
            <w:t>Klik hier als u tekst wilt invoeren.</w:t>
          </w:r>
        </w:p>
      </w:docPartBody>
    </w:docPart>
    <w:docPart>
      <w:docPartPr>
        <w:name w:val="C2F769F38FF74DAD8BC0E004F7E3AE00"/>
        <w:category>
          <w:name w:val="Algemeen"/>
          <w:gallery w:val="placeholder"/>
        </w:category>
        <w:types>
          <w:type w:val="bbPlcHdr"/>
        </w:types>
        <w:behaviors>
          <w:behavior w:val="content"/>
        </w:behaviors>
        <w:guid w:val="{4FF10AA6-2C1B-4DEF-AA55-83F504D83E1F}"/>
      </w:docPartPr>
      <w:docPartBody>
        <w:p w:rsidR="00C23392" w:rsidRDefault="009B4E92">
          <w:pPr>
            <w:pStyle w:val="C2F769F38FF74DAD8BC0E004F7E3AE00"/>
          </w:pPr>
          <w:r w:rsidRPr="00107223">
            <w:rPr>
              <w:rStyle w:val="Tekstvantijdelijkeaanduiding"/>
            </w:rPr>
            <w:t>Klik hier als u tekst wilt invoeren.</w:t>
          </w:r>
        </w:p>
      </w:docPartBody>
    </w:docPart>
    <w:docPart>
      <w:docPartPr>
        <w:name w:val="5945A7E0F6BD4C48B552B1D87A27F920"/>
        <w:category>
          <w:name w:val="Algemeen"/>
          <w:gallery w:val="placeholder"/>
        </w:category>
        <w:types>
          <w:type w:val="bbPlcHdr"/>
        </w:types>
        <w:behaviors>
          <w:behavior w:val="content"/>
        </w:behaviors>
        <w:guid w:val="{4E43B930-8838-4E19-BE14-C094A0BBD256}"/>
      </w:docPartPr>
      <w:docPartBody>
        <w:p w:rsidR="00C23392" w:rsidRDefault="009B4E92">
          <w:pPr>
            <w:pStyle w:val="5945A7E0F6BD4C48B552B1D87A27F920"/>
          </w:pPr>
          <w:r w:rsidRPr="00107223">
            <w:rPr>
              <w:rStyle w:val="Tekstvantijdelijkeaanduiding"/>
            </w:rPr>
            <w:t>Klik hier als u tekst wilt invoeren.</w:t>
          </w:r>
        </w:p>
      </w:docPartBody>
    </w:docPart>
    <w:docPart>
      <w:docPartPr>
        <w:name w:val="EACCC38CB1E74E1AB723EE3D620B4356"/>
        <w:category>
          <w:name w:val="Algemeen"/>
          <w:gallery w:val="placeholder"/>
        </w:category>
        <w:types>
          <w:type w:val="bbPlcHdr"/>
        </w:types>
        <w:behaviors>
          <w:behavior w:val="content"/>
        </w:behaviors>
        <w:guid w:val="{05418941-2114-40EA-A602-EBF889A7126E}"/>
      </w:docPartPr>
      <w:docPartBody>
        <w:p w:rsidR="00C23392" w:rsidRDefault="00EF5C5D" w:rsidP="00EF5C5D">
          <w:pPr>
            <w:pStyle w:val="EACCC38CB1E74E1AB723EE3D620B43561"/>
          </w:pPr>
          <w:r w:rsidRPr="00396B04">
            <w:rPr>
              <w:rStyle w:val="Tekstvantijdelijkeaanduiding"/>
            </w:rPr>
            <w:t>Kies een item.</w:t>
          </w:r>
        </w:p>
      </w:docPartBody>
    </w:docPart>
    <w:docPart>
      <w:docPartPr>
        <w:name w:val="C373E4FB19B54A0CBDA9A15AF7D0D757"/>
        <w:category>
          <w:name w:val="Algemeen"/>
          <w:gallery w:val="placeholder"/>
        </w:category>
        <w:types>
          <w:type w:val="bbPlcHdr"/>
        </w:types>
        <w:behaviors>
          <w:behavior w:val="content"/>
        </w:behaviors>
        <w:guid w:val="{8B880293-CF82-4A83-94C2-9D9082611CB0}"/>
      </w:docPartPr>
      <w:docPartBody>
        <w:p w:rsidR="00C23392" w:rsidRDefault="00EF5C5D" w:rsidP="00EF5C5D">
          <w:pPr>
            <w:pStyle w:val="C373E4FB19B54A0CBDA9A15AF7D0D7571"/>
          </w:pPr>
          <w:r w:rsidRPr="00396B04">
            <w:rPr>
              <w:rStyle w:val="Tekstvantijdelijkeaanduiding"/>
            </w:rPr>
            <w:t>Kies een item.</w:t>
          </w:r>
        </w:p>
      </w:docPartBody>
    </w:docPart>
    <w:docPart>
      <w:docPartPr>
        <w:name w:val="FF5CDEC067D64F5E921E109B1E057A5E"/>
        <w:category>
          <w:name w:val="Algemeen"/>
          <w:gallery w:val="placeholder"/>
        </w:category>
        <w:types>
          <w:type w:val="bbPlcHdr"/>
        </w:types>
        <w:behaviors>
          <w:behavior w:val="content"/>
        </w:behaviors>
        <w:guid w:val="{6C08DC24-BD48-4E2D-8D1E-5C8C59331D19}"/>
      </w:docPartPr>
      <w:docPartBody>
        <w:p w:rsidR="00C23392" w:rsidRDefault="00EF5C5D" w:rsidP="00EF5C5D">
          <w:pPr>
            <w:pStyle w:val="FF5CDEC067D64F5E921E109B1E057A5E1"/>
          </w:pPr>
          <w:r w:rsidRPr="00396B04">
            <w:rPr>
              <w:rStyle w:val="Tekstvantijdelijkeaanduiding"/>
            </w:rPr>
            <w:t>Kies een item.</w:t>
          </w:r>
        </w:p>
      </w:docPartBody>
    </w:docPart>
    <w:docPart>
      <w:docPartPr>
        <w:name w:val="B898470F9E88420584384BB632E53315"/>
        <w:category>
          <w:name w:val="Algemeen"/>
          <w:gallery w:val="placeholder"/>
        </w:category>
        <w:types>
          <w:type w:val="bbPlcHdr"/>
        </w:types>
        <w:behaviors>
          <w:behavior w:val="content"/>
        </w:behaviors>
        <w:guid w:val="{0AFB4CA9-3B2A-4623-84FB-78DC4E8F7ED9}"/>
      </w:docPartPr>
      <w:docPartBody>
        <w:p w:rsidR="00C23392" w:rsidRDefault="007C1858" w:rsidP="007C1858">
          <w:pPr>
            <w:pStyle w:val="B898470F9E88420584384BB632E53315"/>
          </w:pPr>
          <w:r w:rsidRPr="00C20C9B">
            <w:rPr>
              <w:rStyle w:val="Tekstvantijdelijkeaanduiding"/>
            </w:rPr>
            <w:t>Kie.</w:t>
          </w:r>
        </w:p>
      </w:docPartBody>
    </w:docPart>
    <w:docPart>
      <w:docPartPr>
        <w:name w:val="89C34E207C95426C97CCCD82024BE5D8"/>
        <w:category>
          <w:name w:val="Algemeen"/>
          <w:gallery w:val="placeholder"/>
        </w:category>
        <w:types>
          <w:type w:val="bbPlcHdr"/>
        </w:types>
        <w:behaviors>
          <w:behavior w:val="content"/>
        </w:behaviors>
        <w:guid w:val="{E346D4F2-0231-42D5-8E27-06F99E731167}"/>
      </w:docPartPr>
      <w:docPartBody>
        <w:p w:rsidR="00C23392" w:rsidRDefault="00EF5C5D" w:rsidP="00EF5C5D">
          <w:pPr>
            <w:pStyle w:val="89C34E207C95426C97CCCD82024BE5D82"/>
          </w:pPr>
          <w:r w:rsidRPr="00312C74">
            <w:rPr>
              <w:rStyle w:val="Tekstvantijdelijkeaanduiding"/>
            </w:rPr>
            <w:t>Kies een item.</w:t>
          </w:r>
        </w:p>
      </w:docPartBody>
    </w:docPart>
    <w:docPart>
      <w:docPartPr>
        <w:name w:val="6539117C8C69444295FA2B75E957DCBA"/>
        <w:category>
          <w:name w:val="Algemeen"/>
          <w:gallery w:val="placeholder"/>
        </w:category>
        <w:types>
          <w:type w:val="bbPlcHdr"/>
        </w:types>
        <w:behaviors>
          <w:behavior w:val="content"/>
        </w:behaviors>
        <w:guid w:val="{4541E8E7-E6EF-4091-8096-E21543FCE165}"/>
      </w:docPartPr>
      <w:docPartBody>
        <w:p w:rsidR="00C23392" w:rsidRDefault="00EF5C5D" w:rsidP="00EF5C5D">
          <w:pPr>
            <w:pStyle w:val="6539117C8C69444295FA2B75E957DCBA2"/>
          </w:pPr>
          <w:r w:rsidRPr="00934320">
            <w:rPr>
              <w:rStyle w:val="Tekstvantijdelijkeaanduiding"/>
            </w:rPr>
            <w:t>Kies een item.</w:t>
          </w:r>
        </w:p>
      </w:docPartBody>
    </w:docPart>
    <w:docPart>
      <w:docPartPr>
        <w:name w:val="6E7771DF15914D7F89A4B6DFE26E99A6"/>
        <w:category>
          <w:name w:val="Algemeen"/>
          <w:gallery w:val="placeholder"/>
        </w:category>
        <w:types>
          <w:type w:val="bbPlcHdr"/>
        </w:types>
        <w:behaviors>
          <w:behavior w:val="content"/>
        </w:behaviors>
        <w:guid w:val="{F2ADC9EB-CF82-4E24-87D0-E03C795AB4D2}"/>
      </w:docPartPr>
      <w:docPartBody>
        <w:p w:rsidR="00C23392" w:rsidRDefault="00EF5C5D" w:rsidP="00EF5C5D">
          <w:pPr>
            <w:pStyle w:val="6E7771DF15914D7F89A4B6DFE26E99A62"/>
          </w:pPr>
          <w:r w:rsidRPr="00396B04">
            <w:rPr>
              <w:rStyle w:val="Tekstvantijdelijkeaanduiding"/>
            </w:rPr>
            <w:t>Kies een item.</w:t>
          </w:r>
        </w:p>
      </w:docPartBody>
    </w:docPart>
    <w:docPart>
      <w:docPartPr>
        <w:name w:val="CD78E533EBE9471B8B424351959336F4"/>
        <w:category>
          <w:name w:val="Algemeen"/>
          <w:gallery w:val="placeholder"/>
        </w:category>
        <w:types>
          <w:type w:val="bbPlcHdr"/>
        </w:types>
        <w:behaviors>
          <w:behavior w:val="content"/>
        </w:behaviors>
        <w:guid w:val="{5141247F-5790-4956-BE01-19A8315C442E}"/>
      </w:docPartPr>
      <w:docPartBody>
        <w:p w:rsidR="00C23392" w:rsidRDefault="00EF5C5D" w:rsidP="00EF5C5D">
          <w:pPr>
            <w:pStyle w:val="CD78E533EBE9471B8B424351959336F42"/>
          </w:pPr>
          <w:r w:rsidRPr="00934320">
            <w:rPr>
              <w:rStyle w:val="Tekstvantijdelijkeaanduiding"/>
            </w:rPr>
            <w:t>Kies een item.</w:t>
          </w:r>
        </w:p>
      </w:docPartBody>
    </w:docPart>
    <w:docPart>
      <w:docPartPr>
        <w:name w:val="033AB4158EF742B18A247CB4D4842598"/>
        <w:category>
          <w:name w:val="Algemeen"/>
          <w:gallery w:val="placeholder"/>
        </w:category>
        <w:types>
          <w:type w:val="bbPlcHdr"/>
        </w:types>
        <w:behaviors>
          <w:behavior w:val="content"/>
        </w:behaviors>
        <w:guid w:val="{4952ED0F-08F3-4B32-A262-D28DC5B9728B}"/>
      </w:docPartPr>
      <w:docPartBody>
        <w:p w:rsidR="00C23392" w:rsidRDefault="00EF5C5D" w:rsidP="00EF5C5D">
          <w:pPr>
            <w:pStyle w:val="033AB4158EF742B18A247CB4D48425982"/>
          </w:pPr>
          <w:r w:rsidRPr="00396B04">
            <w:rPr>
              <w:rStyle w:val="Tekstvantijdelijkeaanduiding"/>
            </w:rPr>
            <w:t>Kies een item.</w:t>
          </w:r>
        </w:p>
      </w:docPartBody>
    </w:docPart>
    <w:docPart>
      <w:docPartPr>
        <w:name w:val="D3C4622F915F4B92B2DFF3FEAB8864CB"/>
        <w:category>
          <w:name w:val="Algemeen"/>
          <w:gallery w:val="placeholder"/>
        </w:category>
        <w:types>
          <w:type w:val="bbPlcHdr"/>
        </w:types>
        <w:behaviors>
          <w:behavior w:val="content"/>
        </w:behaviors>
        <w:guid w:val="{391650B0-FAF3-40A9-89F6-45B32E2BE9A3}"/>
      </w:docPartPr>
      <w:docPartBody>
        <w:p w:rsidR="00C23392" w:rsidRDefault="00EF5C5D" w:rsidP="00EF5C5D">
          <w:pPr>
            <w:pStyle w:val="D3C4622F915F4B92B2DFF3FEAB8864CB2"/>
          </w:pPr>
          <w:r w:rsidRPr="00934320">
            <w:rPr>
              <w:rStyle w:val="Tekstvantijdelijkeaanduiding"/>
            </w:rPr>
            <w:t>Kies een item.</w:t>
          </w:r>
        </w:p>
      </w:docPartBody>
    </w:docPart>
    <w:docPart>
      <w:docPartPr>
        <w:name w:val="5FF0CE3763A14684A98394C4A2B0614B"/>
        <w:category>
          <w:name w:val="Algemeen"/>
          <w:gallery w:val="placeholder"/>
        </w:category>
        <w:types>
          <w:type w:val="bbPlcHdr"/>
        </w:types>
        <w:behaviors>
          <w:behavior w:val="content"/>
        </w:behaviors>
        <w:guid w:val="{15327F0C-3A59-4C57-B2C8-7C7C0E0CB7FB}"/>
      </w:docPartPr>
      <w:docPartBody>
        <w:p w:rsidR="00C23392" w:rsidRDefault="007C1858" w:rsidP="007C1858">
          <w:pPr>
            <w:pStyle w:val="5FF0CE3763A14684A98394C4A2B0614B"/>
          </w:pPr>
          <w:r w:rsidRPr="00C20C9B">
            <w:rPr>
              <w:rStyle w:val="Tekstvantijdelijkeaanduiding"/>
            </w:rPr>
            <w:t>Kie.</w:t>
          </w:r>
        </w:p>
      </w:docPartBody>
    </w:docPart>
    <w:docPart>
      <w:docPartPr>
        <w:name w:val="060787EAC8B44BC0A55D42249DA663BF"/>
        <w:category>
          <w:name w:val="Algemeen"/>
          <w:gallery w:val="placeholder"/>
        </w:category>
        <w:types>
          <w:type w:val="bbPlcHdr"/>
        </w:types>
        <w:behaviors>
          <w:behavior w:val="content"/>
        </w:behaviors>
        <w:guid w:val="{FA4F7FBC-B924-4C2A-879F-23E1CB0D0D21}"/>
      </w:docPartPr>
      <w:docPartBody>
        <w:p w:rsidR="00C23392" w:rsidRDefault="00EF5C5D" w:rsidP="00EF5C5D">
          <w:pPr>
            <w:pStyle w:val="060787EAC8B44BC0A55D42249DA663BF2"/>
          </w:pPr>
          <w:r w:rsidRPr="00312C74">
            <w:rPr>
              <w:rStyle w:val="Tekstvantijdelijkeaanduiding"/>
            </w:rPr>
            <w:t>Kies een item.</w:t>
          </w:r>
        </w:p>
      </w:docPartBody>
    </w:docPart>
    <w:docPart>
      <w:docPartPr>
        <w:name w:val="4D16D69BFD5646C490F549E77C2AAB26"/>
        <w:category>
          <w:name w:val="Algemeen"/>
          <w:gallery w:val="placeholder"/>
        </w:category>
        <w:types>
          <w:type w:val="bbPlcHdr"/>
        </w:types>
        <w:behaviors>
          <w:behavior w:val="content"/>
        </w:behaviors>
        <w:guid w:val="{A7B0FF1A-8BB6-4DC6-BFC9-4F82228597C4}"/>
      </w:docPartPr>
      <w:docPartBody>
        <w:p w:rsidR="00C23392" w:rsidRDefault="00EF5C5D" w:rsidP="00EF5C5D">
          <w:pPr>
            <w:pStyle w:val="4D16D69BFD5646C490F549E77C2AAB262"/>
          </w:pPr>
          <w:r w:rsidRPr="00396B04">
            <w:rPr>
              <w:rStyle w:val="Tekstvantijdelijkeaanduiding"/>
            </w:rPr>
            <w:t>Kies een item.</w:t>
          </w:r>
        </w:p>
      </w:docPartBody>
    </w:docPart>
    <w:docPart>
      <w:docPartPr>
        <w:name w:val="128B6B5180B54445B9E9958E85D9768C"/>
        <w:category>
          <w:name w:val="Algemeen"/>
          <w:gallery w:val="placeholder"/>
        </w:category>
        <w:types>
          <w:type w:val="bbPlcHdr"/>
        </w:types>
        <w:behaviors>
          <w:behavior w:val="content"/>
        </w:behaviors>
        <w:guid w:val="{F2D70048-B5B6-4927-8C8A-F1312EB45B54}"/>
      </w:docPartPr>
      <w:docPartBody>
        <w:p w:rsidR="00C23392" w:rsidRDefault="00EF5C5D" w:rsidP="00EF5C5D">
          <w:pPr>
            <w:pStyle w:val="128B6B5180B54445B9E9958E85D9768C2"/>
          </w:pPr>
          <w:r w:rsidRPr="00396B04">
            <w:rPr>
              <w:rStyle w:val="Tekstvantijdelijkeaanduiding"/>
            </w:rPr>
            <w:t>Kies een item.</w:t>
          </w:r>
        </w:p>
      </w:docPartBody>
    </w:docPart>
    <w:docPart>
      <w:docPartPr>
        <w:name w:val="AAA0AC223F1F48728FC09EE3BE5B4FC2"/>
        <w:category>
          <w:name w:val="Algemeen"/>
          <w:gallery w:val="placeholder"/>
        </w:category>
        <w:types>
          <w:type w:val="bbPlcHdr"/>
        </w:types>
        <w:behaviors>
          <w:behavior w:val="content"/>
        </w:behaviors>
        <w:guid w:val="{CE91C4D1-1F68-45CE-900B-843AB84AE4FF}"/>
      </w:docPartPr>
      <w:docPartBody>
        <w:p w:rsidR="00C23392" w:rsidRDefault="00EF5C5D" w:rsidP="00EF5C5D">
          <w:pPr>
            <w:pStyle w:val="AAA0AC223F1F48728FC09EE3BE5B4FC22"/>
          </w:pPr>
          <w:r w:rsidRPr="00396B04">
            <w:rPr>
              <w:rStyle w:val="Tekstvantijdelijkeaanduiding"/>
            </w:rPr>
            <w:t>Kies een item.</w:t>
          </w:r>
        </w:p>
      </w:docPartBody>
    </w:docPart>
    <w:docPart>
      <w:docPartPr>
        <w:name w:val="ED00362EAADC4F73928FF881B530A23B"/>
        <w:category>
          <w:name w:val="Algemeen"/>
          <w:gallery w:val="placeholder"/>
        </w:category>
        <w:types>
          <w:type w:val="bbPlcHdr"/>
        </w:types>
        <w:behaviors>
          <w:behavior w:val="content"/>
        </w:behaviors>
        <w:guid w:val="{24B85BD5-FF35-454F-8158-D3A1AB3159E2}"/>
      </w:docPartPr>
      <w:docPartBody>
        <w:p w:rsidR="00C23392" w:rsidRDefault="00EF5C5D" w:rsidP="00EF5C5D">
          <w:pPr>
            <w:pStyle w:val="ED00362EAADC4F73928FF881B530A23B2"/>
          </w:pPr>
          <w:r w:rsidRPr="00396B04">
            <w:rPr>
              <w:rStyle w:val="Tekstvantijdelijkeaanduiding"/>
            </w:rPr>
            <w:t>Kies een item.</w:t>
          </w:r>
        </w:p>
      </w:docPartBody>
    </w:docPart>
    <w:docPart>
      <w:docPartPr>
        <w:name w:val="C379E5D846224971B58FEDB65471E3EE"/>
        <w:category>
          <w:name w:val="Algemeen"/>
          <w:gallery w:val="placeholder"/>
        </w:category>
        <w:types>
          <w:type w:val="bbPlcHdr"/>
        </w:types>
        <w:behaviors>
          <w:behavior w:val="content"/>
        </w:behaviors>
        <w:guid w:val="{39B4C1E8-DE9E-410C-9D67-63CBD00FF680}"/>
      </w:docPartPr>
      <w:docPartBody>
        <w:p w:rsidR="00C23392" w:rsidRDefault="00EF5C5D" w:rsidP="00EF5C5D">
          <w:pPr>
            <w:pStyle w:val="C379E5D846224971B58FEDB65471E3EE2"/>
          </w:pPr>
          <w:r w:rsidRPr="00934320">
            <w:rPr>
              <w:rStyle w:val="Tekstvantijdelijkeaanduiding"/>
            </w:rPr>
            <w:t>Kies een item.</w:t>
          </w:r>
        </w:p>
      </w:docPartBody>
    </w:docPart>
    <w:docPart>
      <w:docPartPr>
        <w:name w:val="CDDC0F1424FA4C67BEE92A4A59152F12"/>
        <w:category>
          <w:name w:val="Algemeen"/>
          <w:gallery w:val="placeholder"/>
        </w:category>
        <w:types>
          <w:type w:val="bbPlcHdr"/>
        </w:types>
        <w:behaviors>
          <w:behavior w:val="content"/>
        </w:behaviors>
        <w:guid w:val="{2B676F9D-EFA8-4DD8-B4ED-C8B2924E2850}"/>
      </w:docPartPr>
      <w:docPartBody>
        <w:p w:rsidR="00B457A5" w:rsidRDefault="00C23392" w:rsidP="00C23392">
          <w:pPr>
            <w:pStyle w:val="CDDC0F1424FA4C67BEE92A4A59152F12"/>
          </w:pPr>
          <w:r w:rsidRPr="00107223">
            <w:rPr>
              <w:rStyle w:val="Tekstvantijdelijkeaanduiding"/>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YInterstate Light">
    <w:altName w:val="Calibri"/>
    <w:charset w:val="00"/>
    <w:family w:val="auto"/>
    <w:pitch w:val="variable"/>
    <w:sig w:usb0="A00002AF" w:usb1="5000206A" w:usb2="00000000" w:usb3="00000000" w:csb0="0000009F" w:csb1="00000000"/>
  </w:font>
  <w:font w:name="Helvetica Neue">
    <w:altName w:val="Arial"/>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858"/>
    <w:rsid w:val="00046C67"/>
    <w:rsid w:val="00055A1A"/>
    <w:rsid w:val="000B6333"/>
    <w:rsid w:val="000C2965"/>
    <w:rsid w:val="000D5479"/>
    <w:rsid w:val="000F5235"/>
    <w:rsid w:val="00105509"/>
    <w:rsid w:val="001079FA"/>
    <w:rsid w:val="001609D0"/>
    <w:rsid w:val="001E41EB"/>
    <w:rsid w:val="001F5FC7"/>
    <w:rsid w:val="00255766"/>
    <w:rsid w:val="002617B9"/>
    <w:rsid w:val="002625E4"/>
    <w:rsid w:val="002B2CB0"/>
    <w:rsid w:val="002F5448"/>
    <w:rsid w:val="00337970"/>
    <w:rsid w:val="00344BEA"/>
    <w:rsid w:val="003F14C6"/>
    <w:rsid w:val="00412174"/>
    <w:rsid w:val="00477948"/>
    <w:rsid w:val="00492690"/>
    <w:rsid w:val="004C3E36"/>
    <w:rsid w:val="00524350"/>
    <w:rsid w:val="00554CBA"/>
    <w:rsid w:val="0056261D"/>
    <w:rsid w:val="005629F9"/>
    <w:rsid w:val="00572B66"/>
    <w:rsid w:val="00683D84"/>
    <w:rsid w:val="006B3665"/>
    <w:rsid w:val="006C1531"/>
    <w:rsid w:val="006F0BB1"/>
    <w:rsid w:val="007173B5"/>
    <w:rsid w:val="007216D4"/>
    <w:rsid w:val="00725D78"/>
    <w:rsid w:val="00750E9F"/>
    <w:rsid w:val="007C1858"/>
    <w:rsid w:val="007D2BB8"/>
    <w:rsid w:val="007F11D6"/>
    <w:rsid w:val="0080454F"/>
    <w:rsid w:val="008337EB"/>
    <w:rsid w:val="008357E7"/>
    <w:rsid w:val="00853085"/>
    <w:rsid w:val="008561D9"/>
    <w:rsid w:val="008C5131"/>
    <w:rsid w:val="00942E3C"/>
    <w:rsid w:val="009521CF"/>
    <w:rsid w:val="009B452C"/>
    <w:rsid w:val="009B4E92"/>
    <w:rsid w:val="009C29FC"/>
    <w:rsid w:val="009E471D"/>
    <w:rsid w:val="00A214E0"/>
    <w:rsid w:val="00A64516"/>
    <w:rsid w:val="00AD0940"/>
    <w:rsid w:val="00AD69BE"/>
    <w:rsid w:val="00AD7D3A"/>
    <w:rsid w:val="00B0596C"/>
    <w:rsid w:val="00B15037"/>
    <w:rsid w:val="00B33424"/>
    <w:rsid w:val="00B457A5"/>
    <w:rsid w:val="00B51591"/>
    <w:rsid w:val="00B708C0"/>
    <w:rsid w:val="00B71576"/>
    <w:rsid w:val="00B91262"/>
    <w:rsid w:val="00C23392"/>
    <w:rsid w:val="00C91C65"/>
    <w:rsid w:val="00CC4480"/>
    <w:rsid w:val="00CD1A25"/>
    <w:rsid w:val="00D15461"/>
    <w:rsid w:val="00D63B96"/>
    <w:rsid w:val="00D7233F"/>
    <w:rsid w:val="00DA0486"/>
    <w:rsid w:val="00DA2275"/>
    <w:rsid w:val="00DA507A"/>
    <w:rsid w:val="00DF1573"/>
    <w:rsid w:val="00E101B4"/>
    <w:rsid w:val="00EB1A83"/>
    <w:rsid w:val="00EF5C5D"/>
    <w:rsid w:val="00F02675"/>
    <w:rsid w:val="00F06254"/>
    <w:rsid w:val="00F46BC3"/>
    <w:rsid w:val="00F55423"/>
    <w:rsid w:val="00F729FB"/>
    <w:rsid w:val="00FA0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6261D"/>
    <w:rPr>
      <w:color w:val="808080"/>
    </w:rPr>
  </w:style>
  <w:style w:type="paragraph" w:customStyle="1" w:styleId="D2F4E474A2354421829D391E4547829F">
    <w:name w:val="D2F4E474A2354421829D391E4547829F"/>
  </w:style>
  <w:style w:type="paragraph" w:customStyle="1" w:styleId="CDDC0F1424FA4C67BEE92A4A59152F12">
    <w:name w:val="CDDC0F1424FA4C67BEE92A4A59152F12"/>
    <w:rsid w:val="00C23392"/>
  </w:style>
  <w:style w:type="paragraph" w:customStyle="1" w:styleId="EF43886B1EF24F34A6C929F01CF6AF95">
    <w:name w:val="EF43886B1EF24F34A6C929F01CF6AF95"/>
  </w:style>
  <w:style w:type="paragraph" w:customStyle="1" w:styleId="18CA893674E44D83B1B4FC7EA28E78D2">
    <w:name w:val="18CA893674E44D83B1B4FC7EA28E78D2"/>
  </w:style>
  <w:style w:type="paragraph" w:customStyle="1" w:styleId="B7B3FF24342F4396AFEA98BA7467BFCF">
    <w:name w:val="B7B3FF24342F4396AFEA98BA7467BFCF"/>
  </w:style>
  <w:style w:type="paragraph" w:customStyle="1" w:styleId="C2F769F38FF74DAD8BC0E004F7E3AE00">
    <w:name w:val="C2F769F38FF74DAD8BC0E004F7E3AE00"/>
  </w:style>
  <w:style w:type="paragraph" w:customStyle="1" w:styleId="5945A7E0F6BD4C48B552B1D87A27F920">
    <w:name w:val="5945A7E0F6BD4C48B552B1D87A27F920"/>
  </w:style>
  <w:style w:type="paragraph" w:customStyle="1" w:styleId="5FF0CE3763A14684A98394C4A2B0614B">
    <w:name w:val="5FF0CE3763A14684A98394C4A2B0614B"/>
    <w:rsid w:val="007C1858"/>
  </w:style>
  <w:style w:type="paragraph" w:customStyle="1" w:styleId="B898470F9E88420584384BB632E53315">
    <w:name w:val="B898470F9E88420584384BB632E53315"/>
    <w:rsid w:val="007C1858"/>
  </w:style>
  <w:style w:type="paragraph" w:customStyle="1" w:styleId="67D078E423C74BDD8F3E5958750C1E4A1">
    <w:name w:val="67D078E423C74BDD8F3E5958750C1E4A1"/>
    <w:rsid w:val="00EF5C5D"/>
    <w:pPr>
      <w:spacing w:after="0" w:line="240" w:lineRule="auto"/>
    </w:pPr>
    <w:rPr>
      <w:rFonts w:ascii="Arial" w:eastAsiaTheme="minorHAnsi" w:hAnsi="Arial"/>
      <w:lang w:eastAsia="en-US"/>
    </w:rPr>
  </w:style>
  <w:style w:type="paragraph" w:customStyle="1" w:styleId="528B348FBB2644E3AB3FE00234B0153C1">
    <w:name w:val="528B348FBB2644E3AB3FE00234B0153C1"/>
    <w:rsid w:val="00EF5C5D"/>
    <w:pPr>
      <w:spacing w:after="0" w:line="240" w:lineRule="auto"/>
    </w:pPr>
    <w:rPr>
      <w:rFonts w:ascii="Arial" w:eastAsiaTheme="minorHAnsi" w:hAnsi="Arial"/>
      <w:lang w:eastAsia="en-US"/>
    </w:rPr>
  </w:style>
  <w:style w:type="paragraph" w:customStyle="1" w:styleId="6539117C8C69444295FA2B75E957DCBA2">
    <w:name w:val="6539117C8C69444295FA2B75E957DCBA2"/>
    <w:rsid w:val="00EF5C5D"/>
    <w:pPr>
      <w:spacing w:after="0" w:line="240" w:lineRule="auto"/>
    </w:pPr>
    <w:rPr>
      <w:rFonts w:ascii="Arial" w:eastAsiaTheme="minorHAnsi" w:hAnsi="Arial"/>
      <w:lang w:eastAsia="en-US"/>
    </w:rPr>
  </w:style>
  <w:style w:type="paragraph" w:customStyle="1" w:styleId="89C34E207C95426C97CCCD82024BE5D82">
    <w:name w:val="89C34E207C95426C97CCCD82024BE5D82"/>
    <w:rsid w:val="00EF5C5D"/>
    <w:pPr>
      <w:spacing w:after="0" w:line="240" w:lineRule="auto"/>
    </w:pPr>
    <w:rPr>
      <w:rFonts w:ascii="Arial" w:eastAsiaTheme="minorHAnsi" w:hAnsi="Arial"/>
      <w:lang w:eastAsia="en-US"/>
    </w:rPr>
  </w:style>
  <w:style w:type="paragraph" w:customStyle="1" w:styleId="6E7771DF15914D7F89A4B6DFE26E99A62">
    <w:name w:val="6E7771DF15914D7F89A4B6DFE26E99A62"/>
    <w:rsid w:val="00EF5C5D"/>
    <w:pPr>
      <w:spacing w:after="0" w:line="240" w:lineRule="auto"/>
    </w:pPr>
    <w:rPr>
      <w:rFonts w:ascii="Arial" w:eastAsiaTheme="minorHAnsi" w:hAnsi="Arial"/>
      <w:lang w:eastAsia="en-US"/>
    </w:rPr>
  </w:style>
  <w:style w:type="paragraph" w:customStyle="1" w:styleId="EACCC38CB1E74E1AB723EE3D620B43561">
    <w:name w:val="EACCC38CB1E74E1AB723EE3D620B43561"/>
    <w:rsid w:val="00EF5C5D"/>
    <w:pPr>
      <w:spacing w:after="0" w:line="240" w:lineRule="auto"/>
    </w:pPr>
    <w:rPr>
      <w:rFonts w:ascii="Arial" w:eastAsiaTheme="minorHAnsi" w:hAnsi="Arial"/>
      <w:lang w:eastAsia="en-US"/>
    </w:rPr>
  </w:style>
  <w:style w:type="paragraph" w:customStyle="1" w:styleId="C373E4FB19B54A0CBDA9A15AF7D0D7571">
    <w:name w:val="C373E4FB19B54A0CBDA9A15AF7D0D7571"/>
    <w:rsid w:val="00EF5C5D"/>
    <w:pPr>
      <w:spacing w:after="0" w:line="240" w:lineRule="auto"/>
    </w:pPr>
    <w:rPr>
      <w:rFonts w:ascii="Arial" w:eastAsiaTheme="minorHAnsi" w:hAnsi="Arial"/>
      <w:lang w:eastAsia="en-US"/>
    </w:rPr>
  </w:style>
  <w:style w:type="paragraph" w:customStyle="1" w:styleId="FF5CDEC067D64F5E921E109B1E057A5E1">
    <w:name w:val="FF5CDEC067D64F5E921E109B1E057A5E1"/>
    <w:rsid w:val="00EF5C5D"/>
    <w:pPr>
      <w:spacing w:after="0" w:line="240" w:lineRule="auto"/>
    </w:pPr>
    <w:rPr>
      <w:rFonts w:ascii="Arial" w:eastAsiaTheme="minorHAnsi" w:hAnsi="Arial"/>
      <w:lang w:eastAsia="en-US"/>
    </w:rPr>
  </w:style>
  <w:style w:type="paragraph" w:customStyle="1" w:styleId="92A10014455B433380B3F51DAD9F63A01">
    <w:name w:val="92A10014455B433380B3F51DAD9F63A01"/>
    <w:rsid w:val="00EF5C5D"/>
    <w:pPr>
      <w:spacing w:after="0" w:line="240" w:lineRule="auto"/>
    </w:pPr>
    <w:rPr>
      <w:rFonts w:ascii="Arial" w:eastAsiaTheme="minorHAnsi" w:hAnsi="Arial"/>
      <w:lang w:eastAsia="en-US"/>
    </w:rPr>
  </w:style>
  <w:style w:type="paragraph" w:customStyle="1" w:styleId="CD78E533EBE9471B8B424351959336F42">
    <w:name w:val="CD78E533EBE9471B8B424351959336F42"/>
    <w:rsid w:val="00EF5C5D"/>
    <w:pPr>
      <w:spacing w:after="0" w:line="240" w:lineRule="auto"/>
    </w:pPr>
    <w:rPr>
      <w:rFonts w:ascii="Arial" w:eastAsiaTheme="minorHAnsi" w:hAnsi="Arial"/>
      <w:lang w:eastAsia="en-US"/>
    </w:rPr>
  </w:style>
  <w:style w:type="paragraph" w:customStyle="1" w:styleId="033AB4158EF742B18A247CB4D48425982">
    <w:name w:val="033AB4158EF742B18A247CB4D48425982"/>
    <w:rsid w:val="00EF5C5D"/>
    <w:pPr>
      <w:spacing w:after="0" w:line="240" w:lineRule="auto"/>
    </w:pPr>
    <w:rPr>
      <w:rFonts w:ascii="Arial" w:eastAsiaTheme="minorHAnsi" w:hAnsi="Arial"/>
      <w:lang w:eastAsia="en-US"/>
    </w:rPr>
  </w:style>
  <w:style w:type="paragraph" w:customStyle="1" w:styleId="D3C4622F915F4B92B2DFF3FEAB8864CB2">
    <w:name w:val="D3C4622F915F4B92B2DFF3FEAB8864CB2"/>
    <w:rsid w:val="00EF5C5D"/>
    <w:pPr>
      <w:spacing w:after="0" w:line="240" w:lineRule="auto"/>
    </w:pPr>
    <w:rPr>
      <w:rFonts w:ascii="Arial" w:eastAsiaTheme="minorHAnsi" w:hAnsi="Arial"/>
      <w:lang w:eastAsia="en-US"/>
    </w:rPr>
  </w:style>
  <w:style w:type="paragraph" w:customStyle="1" w:styleId="060787EAC8B44BC0A55D42249DA663BF2">
    <w:name w:val="060787EAC8B44BC0A55D42249DA663BF2"/>
    <w:rsid w:val="00EF5C5D"/>
    <w:pPr>
      <w:spacing w:after="0" w:line="240" w:lineRule="auto"/>
    </w:pPr>
    <w:rPr>
      <w:rFonts w:ascii="Arial" w:eastAsiaTheme="minorHAnsi" w:hAnsi="Arial"/>
      <w:lang w:eastAsia="en-US"/>
    </w:rPr>
  </w:style>
  <w:style w:type="paragraph" w:customStyle="1" w:styleId="4D16D69BFD5646C490F549E77C2AAB262">
    <w:name w:val="4D16D69BFD5646C490F549E77C2AAB262"/>
    <w:rsid w:val="00EF5C5D"/>
    <w:pPr>
      <w:spacing w:after="0" w:line="240" w:lineRule="auto"/>
    </w:pPr>
    <w:rPr>
      <w:rFonts w:ascii="Arial" w:eastAsiaTheme="minorHAnsi" w:hAnsi="Arial"/>
      <w:lang w:eastAsia="en-US"/>
    </w:rPr>
  </w:style>
  <w:style w:type="paragraph" w:customStyle="1" w:styleId="128B6B5180B54445B9E9958E85D9768C2">
    <w:name w:val="128B6B5180B54445B9E9958E85D9768C2"/>
    <w:rsid w:val="00EF5C5D"/>
    <w:pPr>
      <w:spacing w:after="0" w:line="240" w:lineRule="auto"/>
    </w:pPr>
    <w:rPr>
      <w:rFonts w:ascii="Arial" w:eastAsiaTheme="minorHAnsi" w:hAnsi="Arial"/>
      <w:lang w:eastAsia="en-US"/>
    </w:rPr>
  </w:style>
  <w:style w:type="paragraph" w:customStyle="1" w:styleId="AAA0AC223F1F48728FC09EE3BE5B4FC22">
    <w:name w:val="AAA0AC223F1F48728FC09EE3BE5B4FC22"/>
    <w:rsid w:val="00EF5C5D"/>
    <w:pPr>
      <w:spacing w:after="0" w:line="240" w:lineRule="auto"/>
    </w:pPr>
    <w:rPr>
      <w:rFonts w:ascii="Arial" w:eastAsiaTheme="minorHAnsi" w:hAnsi="Arial"/>
      <w:lang w:eastAsia="en-US"/>
    </w:rPr>
  </w:style>
  <w:style w:type="paragraph" w:customStyle="1" w:styleId="ED00362EAADC4F73928FF881B530A23B2">
    <w:name w:val="ED00362EAADC4F73928FF881B530A23B2"/>
    <w:rsid w:val="00EF5C5D"/>
    <w:pPr>
      <w:spacing w:after="0" w:line="240" w:lineRule="auto"/>
    </w:pPr>
    <w:rPr>
      <w:rFonts w:ascii="Arial" w:eastAsiaTheme="minorHAnsi" w:hAnsi="Arial"/>
      <w:lang w:eastAsia="en-US"/>
    </w:rPr>
  </w:style>
  <w:style w:type="paragraph" w:customStyle="1" w:styleId="C379E5D846224971B58FEDB65471E3EE2">
    <w:name w:val="C379E5D846224971B58FEDB65471E3EE2"/>
    <w:rsid w:val="00EF5C5D"/>
    <w:pPr>
      <w:spacing w:after="0" w:line="240" w:lineRule="auto"/>
    </w:pPr>
    <w:rPr>
      <w:rFonts w:ascii="Arial" w:eastAsiaTheme="minorHAnsi" w:hAnsi="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83379-2D4A-4457-9656-D98F88CCB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Zondagsbrief sjabloon 10-4-22</Template>
  <TotalTime>27</TotalTime>
  <Pages>3</Pages>
  <Words>948</Words>
  <Characters>5214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hvanr</dc:creator>
  <cp:lastModifiedBy>Hanneke van Rij</cp:lastModifiedBy>
  <cp:revision>8</cp:revision>
  <cp:lastPrinted>2026-08-27T20:15:00Z</cp:lastPrinted>
  <dcterms:created xsi:type="dcterms:W3CDTF">2026-08-27T19:37:00Z</dcterms:created>
  <dcterms:modified xsi:type="dcterms:W3CDTF">2026-08-27T20:15:00Z</dcterms:modified>
</cp:coreProperties>
</file>